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A5" w:rsidRDefault="008851A5" w:rsidP="003A378A">
      <w:pPr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3.7pt;margin-top:-45.4pt;width:502.9pt;height:848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">
            <v:fill opacity="0"/>
            <v:textbox>
              <w:txbxContent>
                <w:p w:rsidR="008851A5" w:rsidRDefault="008851A5" w:rsidP="003A378A">
                  <w:pPr>
                    <w:ind w:right="2863"/>
                    <w:jc w:val="center"/>
                  </w:pPr>
                </w:p>
                <w:p w:rsidR="008851A5" w:rsidRPr="00CB0D8E" w:rsidRDefault="008851A5" w:rsidP="00323773">
                  <w:pPr>
                    <w:spacing w:line="23" w:lineRule="atLeast"/>
                    <w:ind w:right="-10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МИНИСТЕРСТВО ОБРАЗОВАНИЯ, НАУКИ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И МОЛОДЕЖИ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РЕСПУБЛИКИ КРЫМ</w:t>
                  </w:r>
                </w:p>
                <w:p w:rsidR="008851A5" w:rsidRPr="00CB0D8E" w:rsidRDefault="008851A5" w:rsidP="00323773">
                  <w:pPr>
                    <w:spacing w:line="23" w:lineRule="atLeast"/>
                    <w:ind w:right="-8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ОСУДАРСТВЕННОЕ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ЮДЖЕТНОЕ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БРАЗОВАТЕЛЬНОЕ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ЧРЕЖДЕНИЕ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Д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ОПОЛНИТЕЛЬНОГО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РОФЕССИОНАЛЬНОГО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БРАЗОВАНИЯ 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Р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ЕСПУБЛИКИ 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РЫМ  «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КРЫМСКИЙ РЕСПУБЛИКАНСКИЙ ИНСТИТУТ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П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ОСТДИПЛОМНОГО ПЕДАГОГИЧЕСКОГО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О</w:t>
                  </w:r>
                  <w:r w:rsidRPr="00CB0D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БРАЗОВАНИЯ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Методические материалы</w:t>
                  </w: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по подготовке и проведению социально-психологического тестирования обучающихся </w:t>
                  </w:r>
                  <w:r w:rsidRPr="00CB0D8E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общеобразовательных организаций Республики Крым с использованием Единой методики социально-психологического тестирования</w:t>
                  </w: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(</w:t>
                  </w:r>
                  <w:r w:rsidRPr="00CB0D8E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в помощь 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администрации ОО и </w:t>
                  </w:r>
                  <w:r w:rsidRPr="00CB0D8E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педагогам-психологам 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при подготовке и проведении тестирования)</w:t>
                  </w: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8851A5" w:rsidRDefault="008851A5" w:rsidP="003A378A">
                  <w:pPr>
                    <w:tabs>
                      <w:tab w:val="left" w:pos="10348"/>
                    </w:tabs>
                    <w:ind w:right="41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</w:p>
                <w:p w:rsidR="008851A5" w:rsidRPr="003329D7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  Симферополь 2022</w:t>
                  </w: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B0D8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Симферополь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,</w:t>
                  </w:r>
                  <w:r w:rsidRPr="00CB0D8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2016</w:t>
                  </w: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51A5" w:rsidRPr="00CB0D8E" w:rsidRDefault="008851A5" w:rsidP="003A378A">
                  <w:pPr>
                    <w:ind w:right="286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69.7pt;margin-top:-60.8pt;width:615.6pt;height:844.45pt;z-index:251656704;visibility:visible" filled="t" fillcolor="#c9ff93">
            <v:imagedata r:id="rId7" o:title="" cropleft="14179f"/>
          </v:shape>
        </w:pict>
      </w:r>
    </w:p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/>
    <w:p w:rsidR="008851A5" w:rsidRDefault="008851A5" w:rsidP="003A378A">
      <w:pPr>
        <w:pStyle w:val="2"/>
        <w:shd w:val="clear" w:color="auto" w:fill="auto"/>
        <w:spacing w:line="240" w:lineRule="auto"/>
        <w:ind w:firstLine="709"/>
        <w:jc w:val="center"/>
        <w:rPr>
          <w:rFonts w:ascii="Liberation Serif" w:hAnsi="Liberation Serif"/>
          <w:b/>
          <w:sz w:val="24"/>
          <w:szCs w:val="24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 – составитель</w:t>
      </w:r>
      <w:r w:rsidRPr="006B2D70">
        <w:rPr>
          <w:b/>
          <w:sz w:val="28"/>
          <w:szCs w:val="28"/>
        </w:rPr>
        <w:t>:</w:t>
      </w: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 xml:space="preserve">Нагребецкая С.Г. – </w:t>
      </w:r>
      <w:r w:rsidRPr="006B2D70">
        <w:rPr>
          <w:sz w:val="28"/>
          <w:szCs w:val="28"/>
        </w:rPr>
        <w:t>методист ЦВРОЗ, преподаватель кафедры психологии и педагогики  ГБОУ ДПО РК КРИППО</w:t>
      </w: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>Сокращения</w:t>
      </w: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 xml:space="preserve">РФ – </w:t>
      </w:r>
      <w:r w:rsidRPr="006B2D70">
        <w:rPr>
          <w:sz w:val="28"/>
          <w:szCs w:val="28"/>
        </w:rPr>
        <w:t>Российская Федерация</w:t>
      </w:r>
    </w:p>
    <w:p w:rsidR="008851A5" w:rsidRPr="006B2D70" w:rsidRDefault="008851A5" w:rsidP="006B2D70">
      <w:pPr>
        <w:pStyle w:val="2"/>
        <w:spacing w:line="240" w:lineRule="auto"/>
        <w:ind w:firstLine="709"/>
        <w:jc w:val="both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 xml:space="preserve">ЕМ – </w:t>
      </w:r>
      <w:r w:rsidRPr="006B2D70">
        <w:rPr>
          <w:sz w:val="28"/>
          <w:szCs w:val="28"/>
        </w:rPr>
        <w:t>Единая методика.</w:t>
      </w: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 xml:space="preserve">СПТ - </w:t>
      </w:r>
      <w:r w:rsidRPr="006B2D70">
        <w:rPr>
          <w:sz w:val="28"/>
          <w:szCs w:val="28"/>
        </w:rPr>
        <w:t>Социально-психологическое тестирование.</w:t>
      </w: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ГАК</w:t>
      </w:r>
      <w:r w:rsidRPr="006B2D70">
        <w:rPr>
          <w:sz w:val="28"/>
          <w:szCs w:val="28"/>
        </w:rPr>
        <w:t xml:space="preserve"> – Государственный антинаркотический комитет</w:t>
      </w: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8851A5" w:rsidRPr="006B2D70" w:rsidRDefault="008851A5" w:rsidP="006B2D70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  <w:r w:rsidRPr="006B2D70">
        <w:rPr>
          <w:sz w:val="28"/>
          <w:szCs w:val="28"/>
        </w:rPr>
        <w:t xml:space="preserve">Настоящие методические рекомендации разработаны с целью содействия в организации и проведении единой методики социально-психологического тестирования,  а также  соблюдению единого стандарта проведения данной методики во всех образовательных организациях Республики Крым. </w:t>
      </w:r>
    </w:p>
    <w:p w:rsidR="008851A5" w:rsidRPr="006B2D70" w:rsidRDefault="008851A5" w:rsidP="006B2D70">
      <w:pPr>
        <w:jc w:val="both"/>
        <w:rPr>
          <w:rFonts w:ascii="Times New Roman" w:hAnsi="Times New Roman"/>
          <w:sz w:val="28"/>
          <w:szCs w:val="28"/>
        </w:rPr>
      </w:pPr>
      <w:r w:rsidRPr="006B2D70">
        <w:rPr>
          <w:rFonts w:ascii="Times New Roman" w:hAnsi="Times New Roman"/>
          <w:b/>
          <w:sz w:val="28"/>
          <w:szCs w:val="28"/>
        </w:rPr>
        <w:br w:type="page"/>
      </w:r>
    </w:p>
    <w:p w:rsidR="008851A5" w:rsidRPr="006B2D70" w:rsidRDefault="008851A5" w:rsidP="003A378A">
      <w:pPr>
        <w:pStyle w:val="2"/>
        <w:shd w:val="clear" w:color="auto" w:fill="auto"/>
        <w:spacing w:line="240" w:lineRule="auto"/>
        <w:ind w:firstLine="709"/>
        <w:jc w:val="center"/>
        <w:rPr>
          <w:b/>
          <w:sz w:val="36"/>
          <w:szCs w:val="36"/>
        </w:rPr>
      </w:pPr>
      <w:r w:rsidRPr="006B2D70">
        <w:rPr>
          <w:b/>
          <w:sz w:val="36"/>
          <w:szCs w:val="36"/>
        </w:rPr>
        <w:t>Содержание.</w:t>
      </w:r>
    </w:p>
    <w:p w:rsidR="008851A5" w:rsidRDefault="008851A5" w:rsidP="003A378A">
      <w:pPr>
        <w:pStyle w:val="2"/>
        <w:shd w:val="clear" w:color="auto" w:fill="auto"/>
        <w:spacing w:line="240" w:lineRule="auto"/>
        <w:ind w:firstLine="709"/>
        <w:jc w:val="center"/>
        <w:rPr>
          <w:b/>
          <w:sz w:val="28"/>
          <w:szCs w:val="28"/>
        </w:rPr>
      </w:pPr>
    </w:p>
    <w:p w:rsidR="008851A5" w:rsidRPr="00CA49A1" w:rsidRDefault="008851A5" w:rsidP="003A378A">
      <w:pPr>
        <w:pStyle w:val="2"/>
        <w:shd w:val="clear" w:color="auto" w:fill="auto"/>
        <w:spacing w:line="240" w:lineRule="auto"/>
        <w:ind w:firstLine="709"/>
        <w:jc w:val="center"/>
        <w:rPr>
          <w:b/>
          <w:sz w:val="28"/>
          <w:szCs w:val="28"/>
        </w:rPr>
      </w:pPr>
      <w:r w:rsidRPr="009942FF">
        <w:rPr>
          <w:noProof/>
        </w:rPr>
        <w:pict>
          <v:shape id="Рисунок 52" o:spid="_x0000_i1025" type="#_x0000_t75" alt="https://lh3.googleusercontent.com/proxy/Z3S5ay5ZoBzmI0LAIB9ZF4oueTrkglOfBSPqF7RlLK05Lfr7ihW_ssbn5bVs8wKnxaEJlEEVjMxxVBN-2ueMuLI" style="width:418.5pt;height:285.75pt;visibility:visible">
            <v:imagedata r:id="rId8" o:title=""/>
          </v:shape>
        </w:pict>
      </w:r>
    </w:p>
    <w:p w:rsidR="008851A5" w:rsidRPr="00CA49A1" w:rsidRDefault="008851A5" w:rsidP="003A378A">
      <w:pPr>
        <w:pStyle w:val="2"/>
        <w:shd w:val="clear" w:color="auto" w:fill="auto"/>
        <w:spacing w:line="240" w:lineRule="auto"/>
        <w:ind w:firstLine="709"/>
        <w:jc w:val="center"/>
        <w:rPr>
          <w:b/>
          <w:sz w:val="28"/>
          <w:szCs w:val="28"/>
        </w:rPr>
      </w:pPr>
    </w:p>
    <w:p w:rsidR="008851A5" w:rsidRPr="00CA49A1" w:rsidRDefault="008851A5" w:rsidP="003A378A">
      <w:pPr>
        <w:pStyle w:val="2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7"/>
        <w:gridCol w:w="6278"/>
        <w:gridCol w:w="3451"/>
      </w:tblGrid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1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Введение</w:t>
            </w: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4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2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Нормативно-правовая база социально-психологического тестирования обучающихся  образовательных организаций по единой методике в Республике  Крым</w:t>
            </w: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7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3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Краткая информация о Единой методике социально-психологического тестирования</w:t>
            </w: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12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4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Этапы организации и проведения социально - психологического тестирования с помощью единой методики</w:t>
            </w: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16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5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Материалы для проведения  социально-психологического тестирования</w:t>
            </w:r>
          </w:p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20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6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 xml:space="preserve">Примерные локальные акты образовательтной организации по проведению ЕМ СПТ </w:t>
            </w:r>
          </w:p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31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7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Примерный перечень  психолого-педагогические программ, рекомендуемых для организации и проведения профилактической работы в образовательной организации</w:t>
            </w: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54</w:t>
            </w:r>
          </w:p>
        </w:tc>
      </w:tr>
      <w:tr w:rsidR="008851A5" w:rsidRPr="009942FF" w:rsidTr="009942FF">
        <w:tc>
          <w:tcPr>
            <w:tcW w:w="6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8</w:t>
            </w:r>
          </w:p>
        </w:tc>
        <w:tc>
          <w:tcPr>
            <w:tcW w:w="6375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942FF">
              <w:rPr>
                <w:sz w:val="28"/>
                <w:szCs w:val="28"/>
              </w:rPr>
              <w:t>Текст обращения к родителям</w:t>
            </w:r>
          </w:p>
        </w:tc>
        <w:tc>
          <w:tcPr>
            <w:tcW w:w="3526" w:type="dxa"/>
          </w:tcPr>
          <w:p w:rsidR="008851A5" w:rsidRPr="009942FF" w:rsidRDefault="008851A5" w:rsidP="009942FF">
            <w:pPr>
              <w:pStyle w:val="2"/>
              <w:shd w:val="clear" w:color="auto" w:fill="auto"/>
              <w:spacing w:line="240" w:lineRule="auto"/>
              <w:ind w:firstLine="0"/>
              <w:jc w:val="right"/>
              <w:rPr>
                <w:sz w:val="32"/>
                <w:szCs w:val="32"/>
              </w:rPr>
            </w:pPr>
            <w:r w:rsidRPr="009942FF">
              <w:rPr>
                <w:sz w:val="32"/>
                <w:szCs w:val="32"/>
              </w:rPr>
              <w:t>61</w:t>
            </w:r>
          </w:p>
        </w:tc>
      </w:tr>
    </w:tbl>
    <w:p w:rsidR="008851A5" w:rsidRPr="00CA49A1" w:rsidRDefault="008851A5" w:rsidP="003A378A">
      <w:pPr>
        <w:pStyle w:val="2"/>
        <w:shd w:val="clear" w:color="auto" w:fill="auto"/>
        <w:spacing w:line="240" w:lineRule="auto"/>
        <w:ind w:firstLine="0"/>
        <w:jc w:val="both"/>
        <w:rPr>
          <w:sz w:val="28"/>
          <w:szCs w:val="28"/>
          <w:lang/>
        </w:rPr>
      </w:pPr>
    </w:p>
    <w:p w:rsidR="008851A5" w:rsidRDefault="008851A5" w:rsidP="003A378A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</w:p>
    <w:p w:rsidR="008851A5" w:rsidRDefault="008851A5" w:rsidP="003A378A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</w:p>
    <w:p w:rsidR="008851A5" w:rsidRDefault="008851A5" w:rsidP="003A378A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</w:p>
    <w:p w:rsidR="008851A5" w:rsidRPr="006B2D70" w:rsidRDefault="008851A5" w:rsidP="003A378A">
      <w:pPr>
        <w:pStyle w:val="2"/>
        <w:shd w:val="clear" w:color="auto" w:fill="auto"/>
        <w:spacing w:line="240" w:lineRule="auto"/>
        <w:ind w:firstLine="567"/>
        <w:jc w:val="center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>Введение.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rPr>
          <w:b/>
          <w:sz w:val="28"/>
          <w:szCs w:val="28"/>
        </w:rPr>
      </w:pP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Организация современных форм антинаркотической профилактической работы в школе, являясь неотъемлемой частью ответственности образовательной организации, нуждается в системном и непрерывном осмыслении ее результатов, оценке эффективности в логике направленности воспитывающего, обучающего и развивающего компонентов, обеспечивающих </w:t>
      </w:r>
      <w:r>
        <w:rPr>
          <w:sz w:val="28"/>
          <w:szCs w:val="28"/>
        </w:rPr>
        <w:t>а</w:t>
      </w:r>
      <w:r w:rsidRPr="006B2D70">
        <w:rPr>
          <w:sz w:val="28"/>
          <w:szCs w:val="28"/>
        </w:rPr>
        <w:t xml:space="preserve"> психологической устойчивости обучающихся к разнообразным и постоянно изменяющимся негативным воздействиям социума. Опыт, накопленный в ходе организации и проведения профилактической работы в образовательных организациях, объективные реалии жизни современного общества в целом, а также изменения государственной политики в сфере борьбы с наркоманией, алкоголизмом и табакокурением требуют актуализации применяемых подходов к выбору современных форм антинаркотической деятельности среди несовершеннолетних. В рамках первичной психолого-педагогической профилактики немедицинского потребления наркотических средств и психотропных веществ среди несовершеннолетних приоритет отдается комплексному системному подходу на основе межведомственного взаимодействия субъектов профилактики, объединения усилий педагогов, родителей, представителей общественных организаций, а также единым подходам к раннему выявлению факторов, способствующих вовлечению несовершеннолетних в незаконное употребление ПАВ. Проблема зависимостей в современном обществе актуальна как никогда. Пищевая, игровая, шопоголизм, зависимость от соцсетей и гаджетов, алкоголизм и конечно наркомания.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В качестве основных современных форм профилактической работы в школе можно выделить следующие  формы  работы педагога-психолога, классного руководителя и других специалистов образовательной организации осуществляющих антинаркотическую деятельность: </w:t>
      </w:r>
    </w:p>
    <w:p w:rsidR="008851A5" w:rsidRPr="006B2D70" w:rsidRDefault="008851A5" w:rsidP="00B66FA8">
      <w:pPr>
        <w:pStyle w:val="2"/>
        <w:numPr>
          <w:ilvl w:val="0"/>
          <w:numId w:val="4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социально-психологическое тестирование на предмет раннего выявления немедицинского потребления наркотических средств и психотропных веществ несовершеннолетними; </w:t>
      </w:r>
    </w:p>
    <w:p w:rsidR="008851A5" w:rsidRPr="006B2D70" w:rsidRDefault="008851A5" w:rsidP="00B66FA8">
      <w:pPr>
        <w:pStyle w:val="2"/>
        <w:numPr>
          <w:ilvl w:val="0"/>
          <w:numId w:val="4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адресная групповая и тренинговая практико-ориентированная работа с обучающимися образовательных организаций и психолого-педагогические технологии ее проведения; </w:t>
      </w:r>
    </w:p>
    <w:p w:rsidR="008851A5" w:rsidRPr="006B2D70" w:rsidRDefault="008851A5" w:rsidP="00B66FA8">
      <w:pPr>
        <w:pStyle w:val="2"/>
        <w:numPr>
          <w:ilvl w:val="0"/>
          <w:numId w:val="4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конкурсная деятельность, социальная активность в сфере формирования ценностей здоровья и здорового образа жизни обучающихся; </w:t>
      </w:r>
    </w:p>
    <w:p w:rsidR="008851A5" w:rsidRPr="006B2D70" w:rsidRDefault="008851A5" w:rsidP="00B66FA8">
      <w:pPr>
        <w:pStyle w:val="2"/>
        <w:numPr>
          <w:ilvl w:val="0"/>
          <w:numId w:val="4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индивидуальная профилактическая работа с обучающимися и их родителями (законными представителями) в образовательной организации на основе результатов социально-психологического тестирования на основе системного комплексного подхода.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В структуре содержания профилактики в образовательной среде традиционно выделяют два направления – первичную и вторичную профилактику.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Первичная профилактика</w:t>
      </w:r>
      <w:r w:rsidRPr="006B2D70">
        <w:rPr>
          <w:sz w:val="28"/>
          <w:szCs w:val="28"/>
        </w:rPr>
        <w:t xml:space="preserve"> рассматривается как система социальных, психологических и воспитательных мер, направленных на предупреждение вовлечения в употребление и распространение ПАВ. Реализуется в работе со всеми обучающимися как не вовлеченными в наркопотребление, так и относящимися к группе риска вовлечения в употребление ПАВ. Ее основная цель – формирование у субъектов профилактической деятельности (их представителей) отношения нетерпимости к обороту и потреблению ПАВ, стремления к сохранению и укреплению собственного здоровья, приверженности 9 законопослушному поведению. Первичная профилактика является приоритетным направлением превентивной деятельности в образовательной среде.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Вторичная профилактика</w:t>
      </w:r>
      <w:r w:rsidRPr="006B2D70">
        <w:rPr>
          <w:sz w:val="28"/>
          <w:szCs w:val="28"/>
        </w:rPr>
        <w:t xml:space="preserve"> – система социальных, психологических и медицинских мер в отношении обучающихся, имеющих эпизоды употребления ПАВ, а также имеющих признаки формирующейся зависимости в ее начальной стадии.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  <w:rPr>
          <w:sz w:val="28"/>
          <w:szCs w:val="28"/>
        </w:rPr>
      </w:pP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Задачами первичной антинаркотической</w:t>
      </w:r>
      <w:r w:rsidRPr="006B2D70">
        <w:rPr>
          <w:sz w:val="28"/>
          <w:szCs w:val="28"/>
        </w:rPr>
        <w:t xml:space="preserve"> </w:t>
      </w:r>
      <w:r w:rsidRPr="006B2D70">
        <w:rPr>
          <w:b/>
          <w:i/>
          <w:sz w:val="28"/>
          <w:szCs w:val="28"/>
        </w:rPr>
        <w:t>профилактики в образовательной среде являются</w:t>
      </w:r>
      <w:r w:rsidRPr="006B2D70">
        <w:rPr>
          <w:sz w:val="28"/>
          <w:szCs w:val="28"/>
        </w:rPr>
        <w:t xml:space="preserve">: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1) формирование единого профилактического пространства в образовательной среде для обеспечения комплексного системного воздействия на целевые группы профилактики;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2) мониторинг состояния организации профилактической деятельности в образовательной среде и оценка ее эффективности;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3) минимизация влияния условий и факторов, способных провоцировать вовлечение в незаконное употребление ПАВ обучающихся образовательных организаций;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4) содействие созданию современной и безопасной цифровой образовательной среды, обеспечивающей доступность информации, направленной на формирование современных навыков и компетенций у обучающихся и молодежи, способствующих развитию ресурсов личности человека и гражданина, осознанно выполняющей и пропагандирующей правила здорового и экологически целесообразного образа жизни, безопасного для человека и окружающей его среды;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5) укрепление ресурсов семьи, ориентированных на воспитание у детей и подростков законопослушного, успешного, ответственного поведения, а также ресурсов семьи, обеспечивающих поддержку ребенку, вовлеченному в незаконное употребление ПАВ;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6) расширение практик обмена и внедрения в образовательной среде передовых, инновационных педагогических и психологических методик и технологий, способствующих развитию ценностей здорового образа жизни, культуры ответственного поведения в обществе и формированию устойчивого неприятия незаконного потребления ПАВ;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7) интеграция профилактических компонентов в образовательные программы, внеурочную и воспитательную деятельность, региональные и муниципальные программы, проекты, практики гражданско-патриотического, духовно-нравственного воспитания детей и молодежи;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 8) развитие секций, кружков и иных форм организации внеучебного досуга несовершеннолетних на базе образовательных организаций в целях привлечения обучающихся к творческой, спортивной и иной деятельности как альтернативы потреблению ПАВ и иному противоправному поведению;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9) вовлечение несовершеннолетних в деятельность добровольческих (волонтерских), детско-юношеских и иных общественных движений и организаций с целью формирования просоциальных нравственных установок, популяризации и здорового образа жизни; развитие ресурсов, обеспечивающих снижение риска вовлечения в употребление ПАВ среди обучающихся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Целевые ориентиры при планировании и реализации современных форм антинаркотической работы с подростками и молодежью в образовательной организации задает Концепция профилактики употребления психоактивных веществ в образовательной среде на период до 2025 года 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2019 году во всех общеобразовательных организациях всех субъектов РФ для  раннего выявления факторов риска был введен диагностический скрининг по   Единой методике социально-психологического тестирования.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данных методических рекомендациях представлены основные понятия и порядок организации и проведения СПТ по ЕМ, а также образцы документов для организации проведения СПТ по ЕМ СПТ в образовательной организации Республики Крым в 2022-2023 учебном году.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Pr="006B2D70" w:rsidRDefault="008851A5" w:rsidP="003A378A">
      <w:pPr>
        <w:pStyle w:val="2"/>
        <w:tabs>
          <w:tab w:val="left" w:pos="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>Нормативно-правовое обеспечение проведения социально-психологического тестирования обучающихся образовательных организаций по единой методике</w:t>
      </w:r>
    </w:p>
    <w:p w:rsidR="008851A5" w:rsidRPr="006B2D70" w:rsidRDefault="008851A5" w:rsidP="003A378A">
      <w:pPr>
        <w:pStyle w:val="2"/>
        <w:tabs>
          <w:tab w:val="left" w:pos="0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8851A5" w:rsidRPr="006B2D70" w:rsidRDefault="008851A5" w:rsidP="003A37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D70">
        <w:rPr>
          <w:rFonts w:ascii="Times New Roman" w:hAnsi="Times New Roman"/>
          <w:sz w:val="28"/>
          <w:szCs w:val="28"/>
        </w:rPr>
        <w:t>Проведение социально-психологического тестирования организовано во исполнение: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Указ Президента РФ от 23.11.2020 N 733 "Об утверждении Стратегии государственной антинаркотической политики Российской Федерации на период до 2030 года"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 Концепции профилактики употребления психоактивных веществ в образовательной среде (утвержденной Министерством просвещения РФ от 15.06.2021),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Федерального закона от 29.12.2012  № 273-ФЗ «Об образовании в Российской Федерации»,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Федеральный закон от 24.06.1999  № 120 «Об основах системы профилактики безнадзорности и правонарушений несовершеннолетних» (с изменениями и дополнениями),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Распоряжения Правительства РФ от 22.03. 2017 № 520-р «Концепция развития системы профилактики безнадзорности и правонарушений несовершеннолетних на период  до 2025года и </w:t>
      </w:r>
      <w:hyperlink r:id="rId9" w:tooltip="’’Об утверждении Концепции развития системы профилактики безнадзорности и правонарушений ...’’Распоряжение Правительства РФ от 22.03.2017 N 520-рСтатус: действующая редакция (действ. с 18.03.2021)" w:history="1">
        <w:r w:rsidRPr="006B2D70">
          <w:rPr>
            <w:szCs w:val="28"/>
          </w:rPr>
          <w:t xml:space="preserve">плана мероприятий на 2021-2025 годы по ее реализации </w:t>
        </w:r>
      </w:hyperlink>
      <w:r w:rsidRPr="006B2D70">
        <w:rPr>
          <w:szCs w:val="28"/>
        </w:rPr>
        <w:t xml:space="preserve">Изменения  внесены </w:t>
      </w:r>
      <w:r w:rsidRPr="006B2D70">
        <w:rPr>
          <w:szCs w:val="28"/>
        </w:rPr>
        <w:fldChar w:fldCharType="begin"/>
      </w:r>
      <w:r w:rsidRPr="006B2D70">
        <w:rPr>
          <w:szCs w:val="28"/>
        </w:rPr>
        <w:instrText xml:space="preserve"> HYPERLINK "kodeks://link/d?nd=573920071&amp;point=mark=0000000000000000000000000000000000000000000000000064U0IK"\o"’’Об изменениях, которые вносятся в распоряжение Правительства Российской Федерации от 22 марта 2017 г. N 520-р’’</w:instrTex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instrText>Распоряжение Правительства РФ от 18.03.2021 N 656-р</w:instrTex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instrText>Статус: действует с 18.03.2021"</w:instrText>
      </w:r>
      <w:r w:rsidRPr="00ED50E8">
        <w:rPr>
          <w:szCs w:val="28"/>
        </w:rPr>
      </w:r>
      <w:r w:rsidRPr="006B2D70">
        <w:rPr>
          <w:szCs w:val="28"/>
        </w:rPr>
        <w:fldChar w:fldCharType="separate"/>
      </w:r>
      <w:r w:rsidRPr="006B2D70">
        <w:rPr>
          <w:szCs w:val="28"/>
        </w:rPr>
        <w:t xml:space="preserve">распоряжением Правительства Российской Федерации от 18 марта 2021 года N 656-р </w:t>
      </w:r>
      <w:r w:rsidRPr="006B2D70">
        <w:rPr>
          <w:szCs w:val="28"/>
        </w:rPr>
        <w:fldChar w:fldCharType="end"/>
      </w:r>
      <w:r w:rsidRPr="006B2D70">
        <w:rPr>
          <w:szCs w:val="28"/>
        </w:rPr>
        <w:t>.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Решения Государственного антинаркотического комитета Протокол от 11.12.2017  № 35 .  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Приказ Минздрава РФ от 10.08.2017 № 514 «О порядке проведения профилактических медицинских осмотров»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Пункт 2.7. Протокола Государственного антинаркотического комитета от 24.12.2018  № 39, органам исполнительной власти, осуществляющим государственное управление в сфере образования, рекомендовано обеспечить проведение социально-психологического тестирования лиц, обучающихся в образовательных организациях, в 2019-2020 учебном году с использованием ЕМ СПТ.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Письмо Министерства просвещения Российской Федерации от 10.10.2018  № 07-738 О методических рекомендациях  по проведению разъяснительной работы с родителями обучающихся в целях предупреждения отказа от участия в социально-психологическом тестировании на предмет раннего выявления незаконного потребления наркотических средств и психотропных веществ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Письмо Минпросвещения России от 29.08.2019 N ТС-2035/07 "О направлении информации по вопросам организации и проведения социально-психологического тестирования обучающихся"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Приказ Министерства образования и науки РФ от 20.02.2020  №239  «Об утверждении Порядка проведения социально-психологического тестирования обучающихся в образовательных организациях высшего образования»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Приказ Министерства просвещения Российской Федерации от 20.02.2020  № 59  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hyperlink r:id="rId10" w:tooltip="Постоянная ссылка на Об организации и проведении социально-психологического тестирования обучающихся, направленного на ранее выявление незаконного потребления наркотических средств и психотропных веществ в 2020/21 учебном году" w:history="1">
        <w:r w:rsidRPr="006B2D70">
          <w:rPr>
            <w:szCs w:val="28"/>
          </w:rPr>
          <w:t>Информационное письмо Министерства Просвещения РФ № ДГ-1255/07 от 05.08.2020 г. «Об организации и проведении социально-психологического тестирования обучающихся, направленного на ранее выявление незаконного потребления наркотических средств и психотропных веществ в 2020/21 учебном году»</w:t>
        </w:r>
      </w:hyperlink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Приказ Министерства здравоохранения Российской Федерации от 23 марта 2020 года № 213н «О внесении изменений в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организациях,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веществ, утвержденных приказом Министерства здравоохранения Российской Федерации от 6 октября 2014 года № 581н»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Письмо Министерства просвещения РФ от 20.08.2021  N НН-240/07 "О направлении информации"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Письмо Министерства просвещения России от 02.09.2022 N 07-6001 "О направлении информации"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 xml:space="preserve">Министерство просвещения Российской Федерации Федеральное государственное бюджетное научное учреждение «Центр защиты прав и интересов детей» «Руководство по использованию методики социально-психологического тестирования» 2019 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Федеральное государственное бюджетное научное учреждение «Центр защиты прав и интересов детей» Методические рекомендации  «Использование результатов единой методики социально-психологического тестирования для организации профилактической работы с обучающимися образовательной организации»</w:t>
      </w:r>
    </w:p>
    <w:p w:rsidR="008851A5" w:rsidRPr="006B2D70" w:rsidRDefault="008851A5" w:rsidP="003A378A">
      <w:pPr>
        <w:pStyle w:val="ListParagraph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szCs w:val="28"/>
        </w:rPr>
      </w:pPr>
      <w:r w:rsidRPr="006B2D70">
        <w:rPr>
          <w:szCs w:val="28"/>
        </w:rPr>
        <w:t>Приказ Министерства образования, науки и молодежи Республики Крым от 10.03.2022 «О проведении социально-психологического тестирования обучающихся, направленного на ранее выявление незаконного потребления наркотических средств  с использованием единой методики учащихся общеобразовательных школ, обучающихся профессиональных образовательных организаций в Республике Крым в 2022/2023 учебном году.</w:t>
      </w:r>
    </w:p>
    <w:p w:rsidR="008851A5" w:rsidRPr="006B2D70" w:rsidRDefault="008851A5" w:rsidP="003A378A">
      <w:pPr>
        <w:pStyle w:val="2"/>
        <w:tabs>
          <w:tab w:val="left" w:pos="1594"/>
        </w:tabs>
        <w:spacing w:line="240" w:lineRule="auto"/>
        <w:ind w:firstLine="0"/>
        <w:jc w:val="both"/>
        <w:rPr>
          <w:sz w:val="28"/>
          <w:szCs w:val="28"/>
        </w:rPr>
      </w:pP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B2D70">
        <w:rPr>
          <w:sz w:val="28"/>
          <w:szCs w:val="28"/>
        </w:rPr>
        <w:t>Таким образом, проанализировав нормативно-правовые акты, можно сделать выводы:</w:t>
      </w:r>
    </w:p>
    <w:p w:rsidR="008851A5" w:rsidRPr="006B2D70" w:rsidRDefault="008851A5" w:rsidP="00B66FA8">
      <w:pPr>
        <w:pStyle w:val="2"/>
        <w:numPr>
          <w:ilvl w:val="0"/>
          <w:numId w:val="5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Согласно статье 53.4. Федерального закона «О наркотических средствах и психотропных веществах» (№ 3-ФЗ от 08.01.1998 г.) раннее выявление незаконного потребления наркотических средств и психотропных веществ является одной из форм профилактики незаконного потребления наркотических средств и психотропных веществ, которая включает в себя: 1. социально - психологическое тестирование обучающихся в общеобразовательных организациях и профессиональных образовательных организациях, а также образовательных организациях высшего образования; 2. профилактические медицинские осмотры обучающихся в общеобразовательных организациях и профессиональных образовательных организациях, а также образовательных организациях высшего образования. Федеральный закон от 24.06.1999 № 120-ФЗ «Об основах системы профилактики безнадзорности и правонарушений несовершеннолетних» (подпункт 7 пункта 1 ст.14), а также Федеральный закон от 29.12.2012 № 273-ФЗ «Об образовании в Российской Федерации» (подпункт 15.1. пункта 3 ст. 28) определяет полномочия органов, осуществляющих государственное управление в сфере образования, в части проведения мероприятий по раннему выявлению незаконного потребления наркотических средств и психотропных веществ среди обучающихся общеобразовательных организаций и профессиональных образовательных организаций, а также образовательных организаций высшего образования. Министерство просвещения Российской Федерации в качестве мер, направленных на раннее выявление немедицинского потребления наркотических средств и психотропных веществ, определило проведение социальнопсихологического тестирования обучающихся, включая порядок его проведения (Приказ Минобрнауки России от 16.06.2014 № 658) на ежегодной основе 8 (Приказ Министерства образования и науки Российской Федерации от 14 февраля 2018 г. № 104). В системе здравоохранения раннее выявление незаконного потребления наркотических средств и психотропных веществ осуществляется в форме ежегодных профилактических медицинских осмотров обучающихся в общеобразовательных организациях и профессиональных образовательных организациях, а также образовательных организациях высшего образования (в соответствии с Порядком, утвержденным Приказом Минздрава России от 06.10.2014 № 581 н). Согласно п. 6 данного Приказа список образовательных организаций, участвующих в проведении профилактических медицинских смотров обучающихся, определяется на основании результатов социально-психологического тестирования.</w:t>
      </w:r>
    </w:p>
    <w:p w:rsidR="008851A5" w:rsidRPr="006B2D70" w:rsidRDefault="008851A5" w:rsidP="00B66FA8">
      <w:pPr>
        <w:pStyle w:val="2"/>
        <w:numPr>
          <w:ilvl w:val="0"/>
          <w:numId w:val="5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соответствии с пунктом 2.7. Протокола ГАК от 24.12.2018 г. № 39, органам исполнительной власти, осуществляющим государственное управление в сфере образования, рекомендовано обеспечить проведение социальнопсихологического тестирования лиц, обучающихся в образовательных организациях с использованием ЕМ СПТ начиная с 2019-2020 учебного года</w:t>
      </w:r>
    </w:p>
    <w:p w:rsidR="008851A5" w:rsidRPr="006B2D70" w:rsidRDefault="008851A5" w:rsidP="00B66FA8">
      <w:pPr>
        <w:pStyle w:val="2"/>
        <w:numPr>
          <w:ilvl w:val="0"/>
          <w:numId w:val="5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Приказом Министерства просвещения РФ от 20 февраля 2020 года N 59 "Об утверждении Порядка проведения социально-психологического тестирования, обучающихся в общеобразовательных организациях и профессиональных образовательных организациях" (далее – Порядок) и приказом Министерства образования и науки РФ от 20 февраля 2020 г. №239 «Об утверждении Порядка проведения социально-психологического тестирования в образовательных организациях высшего образования» утвержден порядок проведения тестирования обучающихся в общеобразовательных организациях, профессиональных образовательных организациях и студентов образовательных организаций высшего образования (далее – Вузы). В соответствии с Порядком проведения тестирования (Приказ Министерства просвещения РФ от 20 февраля 2020 года N 59): - п. 4. процедура СПТ осуществляется ежегодно; - п. 15. рекомендовано формирование на каждый учебный год календарного плана проведения тестирования. В соответствии с Порядком проведения тестирования (Приказ Министерства образования и науки РФ от 20 февраля 2020 г. №239) в Вузах: - п. 3. процедура СПТ осуществляется ежегодно; - п. 13. рекомендовано формирование на каждый учебный год календарного плана проведения тестирования.</w:t>
      </w:r>
    </w:p>
    <w:p w:rsidR="008851A5" w:rsidRPr="006B2D70" w:rsidRDefault="008851A5" w:rsidP="00B66FA8">
      <w:pPr>
        <w:pStyle w:val="Heading3"/>
        <w:numPr>
          <w:ilvl w:val="0"/>
          <w:numId w:val="5"/>
        </w:numPr>
        <w:spacing w:line="283" w:lineRule="auto"/>
        <w:ind w:right="150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6B2D70">
        <w:rPr>
          <w:rFonts w:ascii="Times New Roman" w:hAnsi="Times New Roman"/>
          <w:b w:val="0"/>
          <w:bCs w:val="0"/>
          <w:color w:val="auto"/>
          <w:sz w:val="28"/>
          <w:szCs w:val="28"/>
        </w:rPr>
        <w:t>В соответствии с Письмом министерства Просвещения от 20.08.2021 года № НИ-240/07 определены сроки проведения мероприятий CПT.</w:t>
      </w:r>
    </w:p>
    <w:p w:rsidR="008851A5" w:rsidRPr="006B2D70" w:rsidRDefault="008851A5" w:rsidP="00C301B8">
      <w:pPr>
        <w:shd w:val="clear" w:color="auto" w:fill="FFFFFF"/>
        <w:spacing w:after="255" w:line="270" w:lineRule="atLeast"/>
        <w:ind w:left="360"/>
        <w:rPr>
          <w:rFonts w:ascii="Times New Roman" w:hAnsi="Times New Roman"/>
          <w:b/>
          <w:i/>
          <w:sz w:val="28"/>
          <w:szCs w:val="28"/>
        </w:rPr>
      </w:pPr>
      <w:r w:rsidRPr="006B2D70">
        <w:rPr>
          <w:rFonts w:ascii="Times New Roman" w:hAnsi="Times New Roman"/>
          <w:b/>
          <w:i/>
          <w:sz w:val="28"/>
          <w:szCs w:val="28"/>
        </w:rPr>
        <w:t>Орган исполнительной власти субъекта Российской Федерации, осуществляющий государственное управление в сфере образования:</w:t>
      </w:r>
    </w:p>
    <w:p w:rsidR="008851A5" w:rsidRPr="006B2D70" w:rsidRDefault="008851A5" w:rsidP="00B66FA8">
      <w:pPr>
        <w:pStyle w:val="2"/>
        <w:numPr>
          <w:ilvl w:val="0"/>
          <w:numId w:val="6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с 1 сентября по 1 октября организует проведение информационно-разъяснительной кампании с родителями или иными законными представителями обучающихся и мотивационной работы с обучающимися в образовательных организациях, расположенных на территории субъекта Российской Федерации, для повышения активности участия и снижения количества отказов от СПТ и профилактических медицинских осмотров обучающихся;</w:t>
      </w:r>
    </w:p>
    <w:p w:rsidR="008851A5" w:rsidRPr="006B2D70" w:rsidRDefault="008851A5" w:rsidP="00B66FA8">
      <w:pPr>
        <w:pStyle w:val="2"/>
        <w:numPr>
          <w:ilvl w:val="0"/>
          <w:numId w:val="6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с 15 сентября по 1 ноября организует проведение СПТ;</w:t>
      </w:r>
    </w:p>
    <w:p w:rsidR="008851A5" w:rsidRPr="006B2D70" w:rsidRDefault="008851A5" w:rsidP="00B66FA8">
      <w:pPr>
        <w:pStyle w:val="2"/>
        <w:numPr>
          <w:ilvl w:val="0"/>
          <w:numId w:val="6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течение тридцати календарных дней с момента получения от образовательных организаций, проводящих СПТ, результатов СПТ осуществляет их обработку и анализ;</w:t>
      </w:r>
    </w:p>
    <w:p w:rsidR="008851A5" w:rsidRPr="006B2D70" w:rsidRDefault="008851A5" w:rsidP="00B66FA8">
      <w:pPr>
        <w:pStyle w:val="2"/>
        <w:numPr>
          <w:ilvl w:val="0"/>
          <w:numId w:val="6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до 1 декабря информирует о результатах СПТ антинаркотическую комиссию субъекта Российской Федерации, на территории которого проводилось СПТ.</w:t>
      </w:r>
    </w:p>
    <w:p w:rsidR="008851A5" w:rsidRPr="006B2D70" w:rsidRDefault="008851A5" w:rsidP="00B66FA8">
      <w:pPr>
        <w:pStyle w:val="2"/>
        <w:numPr>
          <w:ilvl w:val="0"/>
          <w:numId w:val="6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до 1 декабря направляет в орган государственной власти субъекта Российской Федерации в сфере охраны здоровья итоговый акт результатов СПТ с указанием образовательных организаций, принявших в нем участие (с информацией об адресах образовательных организаций, количестве обучающихся, подлежащих СПТ, фактическом количестве участников СПТ, их классе (группе), количестве обучающихся по результатам СПТ, а также информацию о распределении образовательных организаций для прохождения профилактических медицинских осмотров исходя из численности обучающихся в указанных образовательных организациях, имеющих максимальные показатели по "группе риска" по результатам СПТ);</w:t>
      </w:r>
    </w:p>
    <w:p w:rsidR="008851A5" w:rsidRPr="006B2D70" w:rsidRDefault="008851A5" w:rsidP="00C301B8">
      <w:pPr>
        <w:pStyle w:val="2"/>
        <w:tabs>
          <w:tab w:val="left" w:pos="2378"/>
        </w:tabs>
        <w:spacing w:line="240" w:lineRule="auto"/>
        <w:ind w:left="360" w:firstLine="0"/>
        <w:jc w:val="both"/>
        <w:rPr>
          <w:b/>
          <w:i/>
          <w:sz w:val="28"/>
          <w:szCs w:val="28"/>
        </w:rPr>
      </w:pPr>
      <w:r w:rsidRPr="006B2D70">
        <w:rPr>
          <w:b/>
          <w:i/>
          <w:sz w:val="28"/>
          <w:szCs w:val="28"/>
        </w:rPr>
        <w:t>Образовательные организации:</w:t>
      </w:r>
    </w:p>
    <w:p w:rsidR="008851A5" w:rsidRPr="006B2D70" w:rsidRDefault="008851A5" w:rsidP="00B66FA8">
      <w:pPr>
        <w:pStyle w:val="2"/>
        <w:numPr>
          <w:ilvl w:val="0"/>
          <w:numId w:val="7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с 1 сентября по 1 октября проводят информационно-разъяснительную кампанию с родителями или иными законными представителями обучающихся и мотивационную работу с обучающимися в образовательных организациях, расположенных на территории субъекта Российской Федерации, для повышения активности участия и снижения количества отказов от СПТ и профилактических медицинских осмотров обучающихся;</w:t>
      </w:r>
    </w:p>
    <w:p w:rsidR="008851A5" w:rsidRPr="006B2D70" w:rsidRDefault="008851A5" w:rsidP="00B66FA8">
      <w:pPr>
        <w:pStyle w:val="2"/>
        <w:numPr>
          <w:ilvl w:val="0"/>
          <w:numId w:val="7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с 15 сентября по 1 ноября проводят СПТ;</w:t>
      </w:r>
    </w:p>
    <w:p w:rsidR="008851A5" w:rsidRPr="006B2D70" w:rsidRDefault="008851A5" w:rsidP="00B66FA8">
      <w:pPr>
        <w:pStyle w:val="2"/>
        <w:numPr>
          <w:ilvl w:val="0"/>
          <w:numId w:val="7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до 15 декабря направляют в медицинскую организацию, проводящую профилактические медицинские осмотры, поименные списки обучающихся для прохождения профилактических медицинских осмотров;</w:t>
      </w:r>
    </w:p>
    <w:p w:rsidR="008851A5" w:rsidRPr="006B2D70" w:rsidRDefault="008851A5" w:rsidP="00B66FA8">
      <w:pPr>
        <w:pStyle w:val="2"/>
        <w:numPr>
          <w:ilvl w:val="0"/>
          <w:numId w:val="7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в период с января по май оказывают содействие в организации профилактических медицинских осмотров обучающихся;</w:t>
      </w:r>
    </w:p>
    <w:p w:rsidR="008851A5" w:rsidRPr="006B2D70" w:rsidRDefault="008851A5" w:rsidP="00B66FA8">
      <w:pPr>
        <w:pStyle w:val="2"/>
        <w:numPr>
          <w:ilvl w:val="0"/>
          <w:numId w:val="7"/>
        </w:numPr>
        <w:tabs>
          <w:tab w:val="left" w:pos="2378"/>
        </w:tabs>
        <w:spacing w:line="240" w:lineRule="auto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по результатам проведения СПТ, а также на основании полученных данных профилактических медицинских осмотров обучающихся разрабатывают мероприятия по оказанию психолого-педагогической помощи и коррекционному сопровождению обучающихся, попавших в «группу риска», с учетом порядка проектирования профилактической работы, представленного в Методических рекомендациях по использованию результатов единой методики социально-психологического тестирования для организации профилактической работы с обучающимися образовательной организации (письмо от 13 февраля 2020 г. N 07-1468), а также с учетом положений, изложенных в методических рекомендациях «Планирование и организация системной работы с обучающимися по профилактике раннего вовлечения в незаконное потребление наркотических средств и психотропных веществ».</w:t>
      </w:r>
    </w:p>
    <w:p w:rsidR="008851A5" w:rsidRPr="006B2D70" w:rsidRDefault="008851A5" w:rsidP="00C301B8">
      <w:pPr>
        <w:pStyle w:val="2"/>
        <w:tabs>
          <w:tab w:val="left" w:pos="2378"/>
        </w:tabs>
        <w:spacing w:line="240" w:lineRule="auto"/>
        <w:ind w:left="360" w:firstLine="0"/>
        <w:jc w:val="both"/>
        <w:rPr>
          <w:sz w:val="28"/>
          <w:szCs w:val="28"/>
        </w:rPr>
      </w:pPr>
    </w:p>
    <w:p w:rsidR="008851A5" w:rsidRPr="006B2D70" w:rsidRDefault="008851A5" w:rsidP="00C301B8">
      <w:pPr>
        <w:pStyle w:val="ListParagraph"/>
        <w:tabs>
          <w:tab w:val="left" w:pos="0"/>
        </w:tabs>
        <w:spacing w:after="0" w:line="240" w:lineRule="auto"/>
        <w:ind w:left="0" w:firstLine="567"/>
        <w:rPr>
          <w:b/>
          <w:i/>
          <w:szCs w:val="28"/>
        </w:rPr>
      </w:pPr>
      <w:r w:rsidRPr="006B2D70">
        <w:rPr>
          <w:szCs w:val="28"/>
        </w:rPr>
        <w:t xml:space="preserve">В соответствии с Приказом Министерства образования, науки и молодежи Республики Крым от 10.03.2022 «О проведении социально-психологического тестирования обучающихся, направленного на ранее выявление незаконного потребления наркотических средств  с использованием единой методики учащихся общеобразовательных школ, обучающихся профессиональных образовательных организаций в Республике Крым в 2022/2023 учебном году </w:t>
      </w:r>
      <w:r w:rsidRPr="006B2D70">
        <w:rPr>
          <w:b/>
          <w:i/>
          <w:szCs w:val="28"/>
          <w:u w:val="single"/>
        </w:rPr>
        <w:t>необходимо провести ЕМ СПТ с 15 сентября по 1 ноября  2022 года</w:t>
      </w:r>
      <w:r w:rsidRPr="006B2D70">
        <w:rPr>
          <w:b/>
          <w:i/>
          <w:szCs w:val="28"/>
        </w:rPr>
        <w:t xml:space="preserve"> и предоставить в управление по защите прав несовершеннолетних Министерства образования, науки и молодежи Республики Крым результаты социально-психологического тестирования и аналитическую записку по </w:t>
      </w:r>
      <w:r w:rsidRPr="006B2D70">
        <w:rPr>
          <w:b/>
          <w:i/>
          <w:szCs w:val="28"/>
          <w:u w:val="single"/>
        </w:rPr>
        <w:t xml:space="preserve">итогам проведения в срок до 15 ноября 2022 года. </w:t>
      </w:r>
    </w:p>
    <w:p w:rsidR="008851A5" w:rsidRDefault="008851A5" w:rsidP="00C301B8">
      <w:pPr>
        <w:pStyle w:val="2"/>
        <w:tabs>
          <w:tab w:val="left" w:pos="2378"/>
        </w:tabs>
        <w:spacing w:line="240" w:lineRule="auto"/>
        <w:ind w:left="360" w:firstLine="0"/>
        <w:jc w:val="both"/>
      </w:pPr>
    </w:p>
    <w:p w:rsidR="008851A5" w:rsidRDefault="008851A5" w:rsidP="00C301B8">
      <w:pPr>
        <w:pStyle w:val="2"/>
        <w:tabs>
          <w:tab w:val="left" w:pos="2378"/>
        </w:tabs>
        <w:spacing w:line="240" w:lineRule="auto"/>
        <w:ind w:left="360"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Default="008851A5" w:rsidP="003A378A">
      <w:pPr>
        <w:pStyle w:val="2"/>
        <w:tabs>
          <w:tab w:val="left" w:pos="2378"/>
        </w:tabs>
        <w:spacing w:line="240" w:lineRule="auto"/>
        <w:ind w:firstLine="0"/>
        <w:jc w:val="both"/>
      </w:pP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>Краткая информация о Единой методике социально-психологического тестирования.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Социально-психологическое тестирование, направленное на раннее выявление незаконного потребления наркотических средств и психотропных веществ среди обучающихся государственных образовательных учреждений, проводится ежегодно с 2019 года по Единой методике социально-психологического тестирования (далее – ЕМ СПТ, методика), разработанной в соответствии с поручением Государственного антинаркотического комитета (протокол от 11 декабря 2017 г. № 35)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Методика социально-психологического тестирования создавалась как экспертная система для выявления спектра аддикций (зависимостей) и позволяет оценивать негативные тенденции в процессе развития ребенка.</w:t>
      </w:r>
      <w:r w:rsidRPr="006B2D70">
        <w:rPr>
          <w:sz w:val="28"/>
          <w:szCs w:val="28"/>
        </w:rPr>
        <w:br/>
        <w:t>Единая методика социально психологического тестирования (ЕМ СПТ) содержит много инновационных компонентов, в ней используются оригинальные алгоритмы анализа данных. Авторы методики декларируют , что несмотря на свою инновационность ЕМ СПТ основана на строго научном подходе и все ее компоненты прошли неоднократную строгую проверку на валидность и надежность. На методику получены положительные отзывы не только от ученых, но и от регионов, где проходила ее апробация. Выборка апробации 300 000 человек.</w:t>
      </w:r>
    </w:p>
    <w:p w:rsidR="008851A5" w:rsidRPr="006B2D70" w:rsidRDefault="008851A5" w:rsidP="003A378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Именно поэтому решением ГАК в протоколе от 24 декабря 2018 года № 39 п.2.7 рекомендовано «органам исполнительной власти субъектов РФ, осуществляющих государственное управление в сфере образования обеспечить проведение СПТ по единой методике» обучающихся с целью выявления латентной или явной рискогенности социально-психологических условий, формирующих психологическую готовность к аддиктивному (зависимому) поведению у лиц подросткового и юношеского возраста. 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ЕМ СПТ  является опросником и состоит из набора вопросов, предлагаемых в стандартных условиях и предназначенных для установления количественных и качественных индивидуально-психологических различий.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Цель ЕМ СПТ – выявить обучающихся с показателями повышенной вероятности вовлечения в зависимое поведение.</w:t>
      </w:r>
    </w:p>
    <w:p w:rsidR="008851A5" w:rsidRPr="006B2D70" w:rsidRDefault="008851A5" w:rsidP="00AA29D2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 Методика предназначена для выявления латентной и явной рискогенности социально-психологических условий, формирующих психологическую готовность к аддиктивному (зависимому) поведению несовершеннолетних. Осуществляет оценку вероятности вовлечения в аддиктивное поведение на основе соотношения факторов риска и факторов защиты, воздействующих на обследуемых. Выявляет повышенную и незначительную вероятность вовлечения в зависимое поведение на основе соотношения факторов риска и факторов защиты</w:t>
      </w:r>
    </w:p>
    <w:p w:rsidR="008851A5" w:rsidRPr="006B2D70" w:rsidRDefault="008851A5" w:rsidP="00AA29D2">
      <w:pPr>
        <w:pStyle w:val="BodyText"/>
        <w:spacing w:line="237" w:lineRule="auto"/>
        <w:ind w:left="317" w:right="205" w:firstLine="699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ЕМ CПT применяется для тестирования лиц подросткового и юношеского возраста старше 13 лет. Методика представлена в трех формах:</w:t>
      </w:r>
    </w:p>
    <w:p w:rsidR="008851A5" w:rsidRPr="006B2D70" w:rsidRDefault="008851A5" w:rsidP="00B66FA8">
      <w:pPr>
        <w:pStyle w:val="BodyText"/>
        <w:numPr>
          <w:ilvl w:val="1"/>
          <w:numId w:val="8"/>
        </w:numPr>
        <w:spacing w:line="237" w:lineRule="auto"/>
        <w:ind w:right="196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Форма «А-110» содержит 110 утверждений, для тестирования обучающихся 7 9 классов. </w:t>
      </w:r>
    </w:p>
    <w:p w:rsidR="008851A5" w:rsidRPr="006B2D70" w:rsidRDefault="008851A5" w:rsidP="00B66FA8">
      <w:pPr>
        <w:pStyle w:val="BodyText"/>
        <w:numPr>
          <w:ilvl w:val="1"/>
          <w:numId w:val="8"/>
        </w:numPr>
        <w:spacing w:line="237" w:lineRule="auto"/>
        <w:ind w:right="196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Форма «B- 140» содержит 140 утверждений для тестирования обучающихся 10 — 11 классов.</w:t>
      </w:r>
    </w:p>
    <w:p w:rsidR="008851A5" w:rsidRPr="006B2D70" w:rsidRDefault="008851A5" w:rsidP="00B66FA8">
      <w:pPr>
        <w:pStyle w:val="BodyText"/>
        <w:numPr>
          <w:ilvl w:val="1"/>
          <w:numId w:val="8"/>
        </w:numPr>
        <w:spacing w:line="244" w:lineRule="auto"/>
        <w:ind w:right="196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Форма «C-140» содержит 140 утверждений для тестирования студентов профессиональных образовательных организаций и образовательных организаций высшего образования.</w:t>
      </w:r>
    </w:p>
    <w:p w:rsidR="008851A5" w:rsidRPr="006B2D70" w:rsidRDefault="008851A5" w:rsidP="00AA29D2">
      <w:pPr>
        <w:pStyle w:val="BodyText"/>
        <w:ind w:right="190"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Результаты социально-психологического тестирования рекомендуется использовать в качестве диагностического компонента воспитательной деятельности образовательной организации. Данные, полученные с помощью методики, позволяют оказывать обучающимся своевременную адресную психолого-педагогическую помощь. На основании результатов методики для обучающихся с показателями повышенной вероятности вовлечения в зависимое поведение рекомендуется разрабатывать индивидуальные или групповые профилактические </w:t>
      </w:r>
      <w:r w:rsidRPr="006B2D70">
        <w:rPr>
          <w:spacing w:val="-2"/>
          <w:sz w:val="28"/>
          <w:szCs w:val="28"/>
        </w:rPr>
        <w:t>программы.</w:t>
      </w:r>
    </w:p>
    <w:p w:rsidR="008851A5" w:rsidRDefault="008851A5" w:rsidP="00AA29D2">
      <w:pPr>
        <w:pStyle w:val="2"/>
        <w:tabs>
          <w:tab w:val="left" w:pos="2378"/>
        </w:tabs>
        <w:spacing w:line="240" w:lineRule="auto"/>
        <w:ind w:firstLine="0"/>
        <w:jc w:val="both"/>
        <w:rPr>
          <w:sz w:val="28"/>
          <w:szCs w:val="28"/>
        </w:rPr>
      </w:pPr>
    </w:p>
    <w:p w:rsidR="008851A5" w:rsidRPr="006B2D70" w:rsidRDefault="008851A5" w:rsidP="00AA29D2">
      <w:pPr>
        <w:pStyle w:val="2"/>
        <w:tabs>
          <w:tab w:val="left" w:pos="2378"/>
        </w:tabs>
        <w:spacing w:line="240" w:lineRule="auto"/>
        <w:ind w:firstLine="0"/>
        <w:jc w:val="both"/>
        <w:rPr>
          <w:b/>
          <w:i/>
          <w:sz w:val="28"/>
          <w:szCs w:val="28"/>
        </w:rPr>
      </w:pPr>
      <w:r w:rsidRPr="006B2D70">
        <w:rPr>
          <w:sz w:val="28"/>
          <w:szCs w:val="28"/>
        </w:rPr>
        <w:t xml:space="preserve"> </w:t>
      </w:r>
      <w:r w:rsidRPr="006B2D70">
        <w:rPr>
          <w:b/>
          <w:i/>
          <w:sz w:val="28"/>
          <w:szCs w:val="28"/>
        </w:rPr>
        <w:t>Ограничения использования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Методика не может быть использована для формулировки заключения о наркотической или иной зависимости респондента.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К проведению тестирования и интерпретации результатов тестирования </w:t>
      </w:r>
      <w:r w:rsidRPr="006B2D70">
        <w:rPr>
          <w:i/>
          <w:sz w:val="28"/>
          <w:szCs w:val="28"/>
        </w:rPr>
        <w:t>допускаются только специалисты, имеющие высшее психологическое образование и</w:t>
      </w:r>
      <w:r w:rsidRPr="006B2D70">
        <w:rPr>
          <w:sz w:val="28"/>
          <w:szCs w:val="28"/>
        </w:rPr>
        <w:t xml:space="preserve"> прошедшие обучение по применению ЕМ СПТ.</w:t>
      </w:r>
    </w:p>
    <w:p w:rsidR="008851A5" w:rsidRPr="000165C9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b/>
          <w:i/>
          <w:color w:val="FF0000"/>
          <w:sz w:val="32"/>
          <w:szCs w:val="32"/>
        </w:rPr>
      </w:pPr>
      <w:r w:rsidRPr="000165C9">
        <w:rPr>
          <w:b/>
          <w:i/>
          <w:color w:val="FF0000"/>
          <w:sz w:val="32"/>
          <w:szCs w:val="32"/>
        </w:rPr>
        <w:t>Методика полностью или какая-либо ее часть не может находиться в открытом доступе для всеобщего ознакомления и распространяется только для служебного использования.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Pr="006B2D70" w:rsidRDefault="008851A5" w:rsidP="00CF19A8">
      <w:pPr>
        <w:pStyle w:val="2"/>
        <w:tabs>
          <w:tab w:val="left" w:pos="2378"/>
        </w:tabs>
        <w:spacing w:line="240" w:lineRule="auto"/>
        <w:ind w:firstLine="0"/>
        <w:jc w:val="both"/>
        <w:rPr>
          <w:b/>
          <w:sz w:val="28"/>
          <w:szCs w:val="28"/>
        </w:rPr>
      </w:pPr>
      <w:r w:rsidRPr="006B2D70">
        <w:rPr>
          <w:sz w:val="28"/>
          <w:szCs w:val="28"/>
        </w:rPr>
        <w:t xml:space="preserve"> </w:t>
      </w:r>
      <w:r w:rsidRPr="006B2D70">
        <w:rPr>
          <w:b/>
          <w:sz w:val="28"/>
          <w:szCs w:val="28"/>
        </w:rPr>
        <w:t>Перечень исследуемых показателей: факторы риска  и  факторы защиты.</w:t>
      </w:r>
    </w:p>
    <w:p w:rsidR="008851A5" w:rsidRPr="006B2D70" w:rsidRDefault="008851A5" w:rsidP="00CF19A8">
      <w:pPr>
        <w:pStyle w:val="2"/>
        <w:tabs>
          <w:tab w:val="left" w:pos="2378"/>
        </w:tabs>
        <w:spacing w:line="240" w:lineRule="auto"/>
        <w:ind w:firstLine="0"/>
        <w:jc w:val="both"/>
        <w:rPr>
          <w:sz w:val="28"/>
          <w:szCs w:val="28"/>
        </w:rPr>
      </w:pPr>
    </w:p>
    <w:p w:rsidR="008851A5" w:rsidRPr="006B2D70" w:rsidRDefault="008851A5" w:rsidP="00555A04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Единая методика CПT предназначена для определения на основе соотношения факторов риска и факторов защиты, воздействующих на обучающихся, степень их психологической устойчивости к негативному влиянию внешних (социальных) и внутриличностных факторов риска. </w:t>
      </w:r>
    </w:p>
    <w:p w:rsidR="008851A5" w:rsidRPr="006B2D70" w:rsidRDefault="008851A5" w:rsidP="00555A04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0165C9">
        <w:rPr>
          <w:b/>
          <w:sz w:val="28"/>
          <w:szCs w:val="28"/>
        </w:rPr>
        <w:t>Факторы риска</w:t>
      </w:r>
      <w:r w:rsidRPr="006B2D70">
        <w:rPr>
          <w:sz w:val="28"/>
          <w:szCs w:val="28"/>
        </w:rPr>
        <w:t xml:space="preserve"> рассматриваются в единой методике CПT  как  социально-психологические  условия,  повышающие  угрозу  вовлечения в зависимое поведение, среди которых выделяются две группы: качества и условия, регулирующие взаимоотношения личности и социума, а также качества, влияющие на индивидуальные особенности поведения несовершеннолетних.</w:t>
      </w:r>
    </w:p>
    <w:p w:rsidR="008851A5" w:rsidRPr="006B2D70" w:rsidRDefault="008851A5" w:rsidP="00555A04">
      <w:pPr>
        <w:pStyle w:val="2"/>
        <w:tabs>
          <w:tab w:val="left" w:pos="0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Напомним, что  качества  условно подразделяются на 2 группы</w:t>
      </w:r>
    </w:p>
    <w:p w:rsidR="008851A5" w:rsidRPr="006B2D70" w:rsidRDefault="008851A5" w:rsidP="00CF19A8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1 Качества и условия, регулирующие взаимоотношения личности и социума</w:t>
      </w:r>
    </w:p>
    <w:p w:rsidR="008851A5" w:rsidRPr="006B2D70" w:rsidRDefault="008851A5" w:rsidP="00CF19A8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>2 Качества, влияющие на индивидуальные особенности поведения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К качествам  и условиям, регулирующим взаимоотношения личности и социума относятся: 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потребность в одобрении</w:t>
      </w:r>
      <w:r w:rsidRPr="006B2D70">
        <w:rPr>
          <w:sz w:val="28"/>
          <w:szCs w:val="28"/>
        </w:rPr>
        <w:t xml:space="preserve"> – это желание получать позитивный отклик в ответ на свое поведение. В гипертрофированном виде переходит в неразборчивое стремление угождать и нравиться всем подряд, лгать, создавать о себе преувеличенно хорошее мнение с целью быть принятым (понравиться);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подверженность влиянию группы</w:t>
      </w:r>
      <w:r w:rsidRPr="006B2D70">
        <w:rPr>
          <w:sz w:val="28"/>
          <w:szCs w:val="28"/>
        </w:rPr>
        <w:t xml:space="preserve"> - повышенная восприимчивость воздействию группы или ее членов, приводящая к подчинению группе, готовности изменить свое поведение и установки;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принятие аддиктивных установок социума</w:t>
      </w:r>
      <w:r w:rsidRPr="006B2D70">
        <w:rPr>
          <w:sz w:val="28"/>
          <w:szCs w:val="28"/>
        </w:rPr>
        <w:t xml:space="preserve"> – согласие, убежденность в </w:t>
      </w:r>
      <w:r w:rsidRPr="006B2D70">
        <w:rPr>
          <w:b/>
          <w:sz w:val="28"/>
          <w:szCs w:val="28"/>
        </w:rPr>
        <w:t>приемлемости</w:t>
      </w:r>
      <w:r w:rsidRPr="006B2D70">
        <w:rPr>
          <w:sz w:val="28"/>
          <w:szCs w:val="28"/>
        </w:rPr>
        <w:t xml:space="preserve"> для себя отрицательных примеров поведения, распространенных в маргинальной части общества, в частности, оправдание своих социально неодобряемых поступков идеализированными и героизированными примерами поведения, достойного порицания;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наркопотребление в социальном окружении</w:t>
      </w:r>
      <w:r w:rsidRPr="006B2D70">
        <w:rPr>
          <w:sz w:val="28"/>
          <w:szCs w:val="28"/>
        </w:rPr>
        <w:t xml:space="preserve"> - распространенность наркопотребляющих среди знакомых и близких, создающая опасность приобщения к наркотикам и форм</w:t>
      </w:r>
      <w:r>
        <w:rPr>
          <w:sz w:val="28"/>
          <w:szCs w:val="28"/>
        </w:rPr>
        <w:t>и</w:t>
      </w:r>
      <w:r w:rsidRPr="006B2D70">
        <w:rPr>
          <w:sz w:val="28"/>
          <w:szCs w:val="28"/>
        </w:rPr>
        <w:t>рования референтной группы из наркопотребляющих.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sz w:val="28"/>
          <w:szCs w:val="28"/>
        </w:rPr>
        <w:t xml:space="preserve"> К качествам, влияющим на индивидуальные особенности поведения относятся: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склонность к риску(опасности)-</w:t>
      </w:r>
      <w:r w:rsidRPr="006B2D70">
        <w:rPr>
          <w:sz w:val="28"/>
          <w:szCs w:val="28"/>
        </w:rPr>
        <w:t xml:space="preserve"> предпочтение действий и ситуаций, выбор вариантов альтернатив, сопряженных с большой вероятностью потери;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импульсивность</w:t>
      </w:r>
      <w:r w:rsidRPr="006B2D70">
        <w:rPr>
          <w:sz w:val="28"/>
          <w:szCs w:val="28"/>
        </w:rPr>
        <w:t xml:space="preserve"> - устойчивая склонность действовать по первому побуждению, под влиянием внешних обстоятельств или эмоций;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тревожность</w:t>
      </w:r>
      <w:r w:rsidRPr="006B2D70">
        <w:rPr>
          <w:sz w:val="28"/>
          <w:szCs w:val="28"/>
        </w:rPr>
        <w:t xml:space="preserve"> - предрасположенность воспринимать достаточно широкий спектр ситуаций как угрожающие, приводящая к плохому настроению, мрачным предчувствиям, беспокойству;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фрустрацию</w:t>
      </w:r>
      <w:r w:rsidRPr="006B2D70">
        <w:rPr>
          <w:i/>
          <w:sz w:val="28"/>
          <w:szCs w:val="28"/>
        </w:rPr>
        <w:t xml:space="preserve"> (от лат. «frustration» – обман, расстройство, разрушение планов</w:t>
      </w:r>
      <w:r w:rsidRPr="006B2D70">
        <w:rPr>
          <w:sz w:val="28"/>
          <w:szCs w:val="28"/>
        </w:rPr>
        <w:t>) – психическое состояние переживания неудачи, обусловленное невозможностью реализации намерений и удовлетворения потребностей, возникающее при наличии реальных или мнимых непреодолимых препятствий на пути к некоей цели.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Pr="006B2D70" w:rsidRDefault="008851A5" w:rsidP="006B2D7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 w:rsidRPr="000165C9">
        <w:rPr>
          <w:rFonts w:ascii="Times New Roman" w:hAnsi="Times New Roman"/>
          <w:b/>
          <w:sz w:val="28"/>
          <w:szCs w:val="28"/>
        </w:rPr>
        <w:t>Факторы защиты</w:t>
      </w:r>
      <w:r w:rsidRPr="006B2D70">
        <w:rPr>
          <w:rFonts w:ascii="Times New Roman" w:hAnsi="Times New Roman"/>
          <w:sz w:val="28"/>
          <w:szCs w:val="28"/>
        </w:rPr>
        <w:t xml:space="preserve"> (протективные факторы) определяются в ЕМ CПT</w:t>
      </w:r>
      <w:r>
        <w:rPr>
          <w:rFonts w:ascii="Times New Roman" w:hAnsi="Times New Roman"/>
          <w:sz w:val="28"/>
          <w:szCs w:val="28"/>
        </w:rPr>
        <w:t xml:space="preserve"> как обстоятельства, повышающие </w:t>
      </w:r>
      <w:r w:rsidRPr="006B2D70">
        <w:rPr>
          <w:rFonts w:ascii="Times New Roman" w:hAnsi="Times New Roman"/>
          <w:sz w:val="28"/>
          <w:szCs w:val="28"/>
        </w:rPr>
        <w:t>социаль</w:t>
      </w:r>
      <w:r>
        <w:rPr>
          <w:rFonts w:ascii="Times New Roman" w:hAnsi="Times New Roman"/>
          <w:sz w:val="28"/>
          <w:szCs w:val="28"/>
        </w:rPr>
        <w:t xml:space="preserve">но-психологическую устойчивость </w:t>
      </w:r>
      <w:r w:rsidRPr="006B2D70">
        <w:rPr>
          <w:rFonts w:ascii="Times New Roman" w:hAnsi="Times New Roman"/>
          <w:sz w:val="28"/>
          <w:szCs w:val="28"/>
        </w:rPr>
        <w:t>несовершеннолетних к воздействию факторов риска наркопотребления (Факторы защиты (протективные факторы) определяют</w:t>
      </w:r>
      <w:r>
        <w:rPr>
          <w:rFonts w:ascii="Times New Roman" w:hAnsi="Times New Roman"/>
          <w:sz w:val="28"/>
          <w:szCs w:val="28"/>
        </w:rPr>
        <w:t xml:space="preserve">ся в ЕМ CПT как обстоятельства, </w:t>
      </w:r>
      <w:r w:rsidRPr="006B2D70">
        <w:rPr>
          <w:rFonts w:ascii="Times New Roman" w:hAnsi="Times New Roman"/>
          <w:sz w:val="28"/>
          <w:szCs w:val="28"/>
        </w:rPr>
        <w:t>повышающие социальн</w:t>
      </w:r>
      <w:r>
        <w:rPr>
          <w:rFonts w:ascii="Times New Roman" w:hAnsi="Times New Roman"/>
          <w:sz w:val="28"/>
          <w:szCs w:val="28"/>
        </w:rPr>
        <w:t>о-психологическую устойчивость н</w:t>
      </w:r>
      <w:r w:rsidRPr="006B2D70">
        <w:rPr>
          <w:rFonts w:ascii="Times New Roman" w:hAnsi="Times New Roman"/>
          <w:sz w:val="28"/>
          <w:szCs w:val="28"/>
        </w:rPr>
        <w:t xml:space="preserve">есовершеннолетних к воздействию факторов риска наркопотребления. </w:t>
      </w:r>
    </w:p>
    <w:p w:rsidR="008851A5" w:rsidRPr="006B2D70" w:rsidRDefault="008851A5" w:rsidP="00555A0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B2D70">
        <w:rPr>
          <w:rFonts w:ascii="Times New Roman" w:hAnsi="Times New Roman"/>
          <w:sz w:val="28"/>
          <w:szCs w:val="28"/>
        </w:rPr>
        <w:t>К ним относят: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принятие родителями</w:t>
      </w:r>
      <w:r w:rsidRPr="006B2D70">
        <w:rPr>
          <w:sz w:val="28"/>
          <w:szCs w:val="28"/>
        </w:rPr>
        <w:t>–оценочное поведение родителей, формирующее ощущение нужности и любимости у ребенка;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принятие одноклассниками</w:t>
      </w:r>
      <w:r w:rsidRPr="006B2D70">
        <w:rPr>
          <w:sz w:val="28"/>
          <w:szCs w:val="28"/>
        </w:rPr>
        <w:t xml:space="preserve"> - оценочное поведение сверстников, формирующее у учащегося чувство принадлежности к группе и причастности;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 xml:space="preserve">социальную  активность </w:t>
      </w:r>
      <w:r w:rsidRPr="006B2D70">
        <w:rPr>
          <w:sz w:val="28"/>
          <w:szCs w:val="28"/>
        </w:rPr>
        <w:t>– активная жизненная позиция, выражающаяся в стремлении влиять на свою жизнь и окружающие условия;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i/>
          <w:sz w:val="28"/>
          <w:szCs w:val="28"/>
        </w:rPr>
        <w:t>самоконтроль поведения</w:t>
      </w:r>
      <w:r w:rsidRPr="006B2D70">
        <w:rPr>
          <w:sz w:val="28"/>
          <w:szCs w:val="28"/>
        </w:rPr>
        <w:t xml:space="preserve"> – сознательная активность по управлению своими поступками, в соответствии с убеждениями и принципами;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самоэффективность (self-efficacy)</w:t>
      </w:r>
      <w:r w:rsidRPr="006B2D70">
        <w:rPr>
          <w:sz w:val="28"/>
          <w:szCs w:val="28"/>
        </w:rPr>
        <w:t xml:space="preserve"> – уверенность в своих силах достигать поставленные цели, даже если это потребует больших физических и эмоциональных затрат. Термин введен А. Бандурой и представляет собой один из центральных компонентов его социально-когнитивной теории.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b/>
          <w:sz w:val="28"/>
          <w:szCs w:val="28"/>
        </w:rPr>
      </w:pPr>
      <w:r w:rsidRPr="006B2D70">
        <w:rPr>
          <w:b/>
          <w:sz w:val="28"/>
          <w:szCs w:val="28"/>
        </w:rPr>
        <w:t>Принципы построения методики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Научность</w:t>
      </w:r>
      <w:r w:rsidRPr="006B2D70">
        <w:rPr>
          <w:sz w:val="28"/>
          <w:szCs w:val="28"/>
        </w:rPr>
        <w:t>. Все результаты и выводы, получаемые с помощью методики, формируются на основе научных подходов и подтверждаются статистическими методами обработки данных.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Конфиденциальность</w:t>
      </w:r>
      <w:r w:rsidRPr="006B2D70">
        <w:rPr>
          <w:sz w:val="28"/>
          <w:szCs w:val="28"/>
        </w:rPr>
        <w:t>. Каждый респондент, принимающий участие в тестировании, имеет индивидуальный код участника, который делает невозможным персонификацию данных. Список индивидуальных кодов и соответствующих им фамилий составляется в одном экземпляре и хранится в учебном заведении у ответственного за тестирование в соответствии с законом «О персональных данных».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Добровольность.</w:t>
      </w:r>
      <w:r w:rsidRPr="006B2D70">
        <w:rPr>
          <w:sz w:val="28"/>
          <w:szCs w:val="28"/>
        </w:rPr>
        <w:t xml:space="preserve"> Тестирование проводится на добровольной основе с согласия родителей.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Достоверность</w:t>
      </w:r>
      <w:r w:rsidRPr="006B2D70">
        <w:rPr>
          <w:sz w:val="28"/>
          <w:szCs w:val="28"/>
        </w:rPr>
        <w:t>. В методике используется трехступенчатый алгоритм селекции недостоверных ответов, что позволяет исключить результаты учащихся, отвечающих на вопросы не откровенно или формально.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>Принцип развития</w:t>
      </w:r>
      <w:r w:rsidRPr="006B2D70">
        <w:rPr>
          <w:sz w:val="28"/>
          <w:szCs w:val="28"/>
        </w:rPr>
        <w:t>. По итогам апробации не исключаются уточнения и изменения в перечне исследуемых показателей и алгоритмах обработки результатов.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  <w:r w:rsidRPr="006B2D70">
        <w:rPr>
          <w:b/>
          <w:sz w:val="28"/>
          <w:szCs w:val="28"/>
        </w:rPr>
        <w:t xml:space="preserve">Принцип единообразия проведения. </w:t>
      </w:r>
      <w:r w:rsidRPr="006B2D70">
        <w:rPr>
          <w:sz w:val="28"/>
          <w:szCs w:val="28"/>
        </w:rPr>
        <w:t xml:space="preserve">С целью получения достоверных сопоставимых результатов процедура проведения методики должна соответствовать единому стандарту проведения. </w:t>
      </w:r>
    </w:p>
    <w:p w:rsidR="008851A5" w:rsidRPr="006B2D70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Pr="006B2D70" w:rsidRDefault="008851A5" w:rsidP="006B2D70">
      <w:pPr>
        <w:pStyle w:val="Heading3"/>
        <w:keepNext w:val="0"/>
        <w:keepLines w:val="0"/>
        <w:widowControl w:val="0"/>
        <w:tabs>
          <w:tab w:val="left" w:pos="1205"/>
        </w:tabs>
        <w:autoSpaceDE w:val="0"/>
        <w:autoSpaceDN w:val="0"/>
        <w:spacing w:before="0" w:line="261" w:lineRule="auto"/>
        <w:ind w:right="503"/>
        <w:rPr>
          <w:rFonts w:ascii="Times New Roman" w:hAnsi="Times New Roman"/>
          <w:bCs w:val="0"/>
          <w:color w:val="auto"/>
          <w:sz w:val="27"/>
          <w:szCs w:val="27"/>
        </w:rPr>
      </w:pPr>
      <w:bookmarkStart w:id="0" w:name="_TOC_250020"/>
      <w:r w:rsidRPr="006B2D70">
        <w:rPr>
          <w:rFonts w:ascii="Times New Roman" w:hAnsi="Times New Roman"/>
          <w:bCs w:val="0"/>
          <w:color w:val="auto"/>
          <w:sz w:val="27"/>
          <w:szCs w:val="27"/>
        </w:rPr>
        <w:t xml:space="preserve">Этапы организации и проведения социально - психологического тестирования </w:t>
      </w:r>
      <w:bookmarkEnd w:id="0"/>
      <w:r w:rsidRPr="006B2D70">
        <w:rPr>
          <w:rFonts w:ascii="Times New Roman" w:hAnsi="Times New Roman"/>
          <w:bCs w:val="0"/>
          <w:color w:val="auto"/>
          <w:sz w:val="27"/>
          <w:szCs w:val="27"/>
        </w:rPr>
        <w:t>с помощью единой методики</w:t>
      </w:r>
    </w:p>
    <w:p w:rsidR="008851A5" w:rsidRPr="006B2D70" w:rsidRDefault="008851A5" w:rsidP="006B2D70">
      <w:pPr>
        <w:pStyle w:val="BodyText"/>
      </w:pPr>
    </w:p>
    <w:p w:rsidR="008851A5" w:rsidRDefault="008851A5" w:rsidP="00A527DC">
      <w:pPr>
        <w:pStyle w:val="BodyText"/>
        <w:ind w:right="126"/>
        <w:jc w:val="both"/>
        <w:rPr>
          <w:sz w:val="28"/>
          <w:szCs w:val="28"/>
        </w:rPr>
      </w:pPr>
      <w:r w:rsidRPr="00A527DC">
        <w:rPr>
          <w:sz w:val="28"/>
          <w:szCs w:val="28"/>
        </w:rPr>
        <w:t>В соответствии с п. 1 ст. 53.4 Федерального закона от 8 января 1998 года №</w:t>
      </w:r>
      <w:r w:rsidRPr="00A527DC">
        <w:rPr>
          <w:sz w:val="28"/>
          <w:szCs w:val="28"/>
        </w:rPr>
        <w:tab/>
        <w:t>3-ФЗ  «О наркотических средствах и психотропных веществах» раннее  выявление незаконного потребления наркотических средств и психотропных веществ включает в себя</w:t>
      </w:r>
      <w:r>
        <w:rPr>
          <w:sz w:val="28"/>
          <w:szCs w:val="28"/>
        </w:rPr>
        <w:t xml:space="preserve">:  </w:t>
      </w:r>
    </w:p>
    <w:p w:rsidR="008851A5" w:rsidRPr="00A527DC" w:rsidRDefault="008851A5" w:rsidP="00B66FA8">
      <w:pPr>
        <w:pStyle w:val="BodyText"/>
        <w:numPr>
          <w:ilvl w:val="0"/>
          <w:numId w:val="9"/>
        </w:numPr>
        <w:ind w:right="126"/>
        <w:jc w:val="both"/>
        <w:rPr>
          <w:sz w:val="28"/>
          <w:szCs w:val="28"/>
        </w:rPr>
      </w:pPr>
      <w:r w:rsidRPr="00A527DC">
        <w:rPr>
          <w:sz w:val="28"/>
          <w:szCs w:val="28"/>
        </w:rPr>
        <w:t>социально—психологическое  тестирование  обучающихся  в общеобразовательных организациях и профессиональных образовательных  организациях, а также образовательных организациях высшего образования;</w:t>
      </w:r>
    </w:p>
    <w:p w:rsidR="008851A5" w:rsidRPr="00A527DC" w:rsidRDefault="008851A5" w:rsidP="00B66FA8">
      <w:pPr>
        <w:pStyle w:val="ListParagraph"/>
        <w:numPr>
          <w:ilvl w:val="0"/>
          <w:numId w:val="9"/>
        </w:numPr>
        <w:spacing w:before="1"/>
        <w:ind w:right="118"/>
        <w:rPr>
          <w:szCs w:val="28"/>
        </w:rPr>
      </w:pPr>
      <w:r w:rsidRPr="00A527DC">
        <w:rPr>
          <w:szCs w:val="28"/>
        </w:rPr>
        <w:t>профилактические медицинские осмотры обучающихся в общеобразовательных</w:t>
      </w:r>
      <w:r>
        <w:rPr>
          <w:szCs w:val="28"/>
        </w:rPr>
        <w:t xml:space="preserve"> организациях и профессиональных</w:t>
      </w:r>
      <w:r w:rsidRPr="00A527DC">
        <w:rPr>
          <w:szCs w:val="28"/>
        </w:rPr>
        <w:t xml:space="preserve"> образовательных организациях, а также образовательных организациях высшего образования.</w:t>
      </w:r>
    </w:p>
    <w:p w:rsidR="008851A5" w:rsidRPr="00A527DC" w:rsidRDefault="008851A5" w:rsidP="00A527DC">
      <w:pPr>
        <w:pStyle w:val="BodyText"/>
        <w:spacing w:line="249" w:lineRule="auto"/>
        <w:ind w:left="394" w:right="122" w:firstLine="719"/>
        <w:jc w:val="both"/>
        <w:rPr>
          <w:sz w:val="28"/>
          <w:szCs w:val="28"/>
        </w:rPr>
      </w:pPr>
      <w:r w:rsidRPr="00A527DC">
        <w:rPr>
          <w:sz w:val="28"/>
          <w:szCs w:val="28"/>
        </w:rPr>
        <w:t>Ответственность образовательных организаций за проведение социально-психологического тестирования обучающихся закрепляет ст. 28 п. 15.1. ФЗ РФ № 273-ФЗ от.29.12.2012г. «Об образовании в Российской Федерации»</w:t>
      </w:r>
    </w:p>
    <w:p w:rsidR="008851A5" w:rsidRDefault="008851A5" w:rsidP="006B2D70">
      <w:pPr>
        <w:pStyle w:val="BodyText"/>
        <w:spacing w:line="256" w:lineRule="auto"/>
        <w:ind w:left="397" w:right="159" w:firstLine="709"/>
      </w:pPr>
      <w:r>
        <w:t>Организация и проведение социально - психологического тестирования включает  несколько  последовательных этапа.</w:t>
      </w:r>
    </w:p>
    <w:p w:rsidR="008851A5" w:rsidRDefault="008851A5" w:rsidP="006B2D70">
      <w:pPr>
        <w:pStyle w:val="BodyText"/>
        <w:spacing w:line="256" w:lineRule="auto"/>
        <w:ind w:left="397" w:right="159" w:firstLine="709"/>
      </w:pPr>
    </w:p>
    <w:p w:rsidR="008851A5" w:rsidRPr="00A527DC" w:rsidRDefault="008851A5" w:rsidP="00FC1B16">
      <w:pPr>
        <w:pStyle w:val="BodyText"/>
        <w:spacing w:line="256" w:lineRule="auto"/>
        <w:jc w:val="both"/>
        <w:rPr>
          <w:sz w:val="28"/>
          <w:szCs w:val="28"/>
        </w:rPr>
      </w:pPr>
      <w:r w:rsidRPr="00FC1B16">
        <w:rPr>
          <w:b/>
          <w:lang w:val="en-US"/>
        </w:rPr>
        <w:t>I</w:t>
      </w:r>
      <w:r w:rsidRPr="008242AF">
        <w:rPr>
          <w:b/>
        </w:rPr>
        <w:t xml:space="preserve"> </w:t>
      </w:r>
      <w:r>
        <w:rPr>
          <w:b/>
        </w:rPr>
        <w:t xml:space="preserve">этап </w:t>
      </w:r>
      <w:r w:rsidRPr="00FC1B16">
        <w:rPr>
          <w:b/>
        </w:rPr>
        <w:t xml:space="preserve"> </w:t>
      </w:r>
      <w:r>
        <w:rPr>
          <w:b/>
        </w:rPr>
        <w:t>- о</w:t>
      </w:r>
      <w:r w:rsidRPr="00FC1B16">
        <w:rPr>
          <w:b/>
        </w:rPr>
        <w:t>рганизационно-методический</w:t>
      </w:r>
      <w:r>
        <w:t xml:space="preserve">.  </w:t>
      </w:r>
    </w:p>
    <w:p w:rsidR="008851A5" w:rsidRDefault="008851A5" w:rsidP="00A527DC">
      <w:pPr>
        <w:pStyle w:val="BodyText"/>
        <w:spacing w:line="256" w:lineRule="auto"/>
        <w:jc w:val="both"/>
        <w:rPr>
          <w:sz w:val="28"/>
          <w:szCs w:val="28"/>
        </w:rPr>
      </w:pPr>
      <w:r>
        <w:t xml:space="preserve">В рамках данного этапа </w:t>
      </w:r>
      <w:r w:rsidRPr="00A527DC">
        <w:rPr>
          <w:sz w:val="28"/>
          <w:szCs w:val="28"/>
        </w:rPr>
        <w:t>руководитель образовательной организации издает следующие распорядительные акты:</w:t>
      </w:r>
    </w:p>
    <w:p w:rsidR="008851A5" w:rsidRPr="00E179D4" w:rsidRDefault="008851A5" w:rsidP="00B66FA8">
      <w:pPr>
        <w:pStyle w:val="BodyText"/>
        <w:numPr>
          <w:ilvl w:val="0"/>
          <w:numId w:val="10"/>
        </w:numPr>
        <w:spacing w:line="256" w:lineRule="auto"/>
        <w:ind w:right="159"/>
        <w:jc w:val="both"/>
        <w:rPr>
          <w:sz w:val="28"/>
          <w:szCs w:val="28"/>
        </w:rPr>
      </w:pPr>
      <w:r w:rsidRPr="00E179D4">
        <w:rPr>
          <w:sz w:val="28"/>
          <w:szCs w:val="28"/>
        </w:rPr>
        <w:t xml:space="preserve">Приказ о подготовке и проведении социально-психологического тестирования, направленного на раннее выявление немедицинского потребления наркотических средств и психотропных веществ </w:t>
      </w:r>
    </w:p>
    <w:p w:rsidR="008851A5" w:rsidRDefault="008851A5" w:rsidP="00B66FA8">
      <w:pPr>
        <w:pStyle w:val="BodyText"/>
        <w:numPr>
          <w:ilvl w:val="0"/>
          <w:numId w:val="10"/>
        </w:numPr>
        <w:spacing w:line="256" w:lineRule="auto"/>
        <w:ind w:right="159"/>
        <w:jc w:val="both"/>
        <w:rPr>
          <w:sz w:val="28"/>
          <w:szCs w:val="28"/>
        </w:rPr>
      </w:pPr>
      <w:r w:rsidRPr="00E179D4">
        <w:rPr>
          <w:sz w:val="28"/>
          <w:szCs w:val="28"/>
        </w:rPr>
        <w:t>Приказ о создании Комиссии, обеспечивающей организационно-техническое сопровождение тестирования, направленного на раннее выявление немедицинского потребления наркотических средств, психотропных веществ, и об утверждении ее состава</w:t>
      </w:r>
      <w:r>
        <w:rPr>
          <w:sz w:val="28"/>
          <w:szCs w:val="28"/>
        </w:rPr>
        <w:t xml:space="preserve"> (в состав комиссии входят заместитель директора по воспитательной или учебно-воспитательной работе, руководитель методического объединения классных руководителей ОО, педагог-психолог, социальный педагог, учитель информатики)</w:t>
      </w:r>
    </w:p>
    <w:p w:rsidR="008851A5" w:rsidRPr="00E179D4" w:rsidRDefault="008851A5" w:rsidP="00B66FA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Cs w:val="28"/>
        </w:rPr>
      </w:pPr>
      <w:r w:rsidRPr="00E179D4">
        <w:rPr>
          <w:szCs w:val="28"/>
        </w:rPr>
        <w:t xml:space="preserve">Приказ о внесении дополнений в Положение образовательной организации о конфиденциальной информации в части результатов социально-психологического тестирования обучающихся </w:t>
      </w:r>
    </w:p>
    <w:p w:rsidR="008851A5" w:rsidRPr="00E179D4" w:rsidRDefault="008851A5" w:rsidP="00E179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179D4">
        <w:rPr>
          <w:rFonts w:ascii="Times New Roman" w:hAnsi="Times New Roman"/>
          <w:sz w:val="28"/>
          <w:szCs w:val="28"/>
        </w:rPr>
        <w:t>*</w:t>
      </w:r>
      <w:r w:rsidRPr="00E179D4">
        <w:rPr>
          <w:rFonts w:ascii="Times New Roman" w:hAnsi="Times New Roman"/>
          <w:i/>
          <w:sz w:val="28"/>
          <w:szCs w:val="28"/>
        </w:rPr>
        <w:t xml:space="preserve">При отсутствии в образовательной организации Положения о конфиденциальной информации руководителям образовательной организации необходимо разработать данный локальный акт и утвердить документ в соответствии с требованиями. </w:t>
      </w:r>
    </w:p>
    <w:p w:rsidR="008851A5" w:rsidRPr="00E179D4" w:rsidRDefault="008851A5" w:rsidP="00B66FA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Cs w:val="28"/>
        </w:rPr>
      </w:pPr>
      <w:r w:rsidRPr="00E179D4">
        <w:rPr>
          <w:szCs w:val="28"/>
        </w:rPr>
        <w:t xml:space="preserve">Руководителю образовательной организации необходимо Приказом ОО определить круг работников образовательной организации, имеющих </w:t>
      </w:r>
      <w:r w:rsidRPr="00E179D4">
        <w:rPr>
          <w:b/>
          <w:szCs w:val="28"/>
        </w:rPr>
        <w:t>различные уровни доступа</w:t>
      </w:r>
      <w:r w:rsidRPr="00E179D4">
        <w:rPr>
          <w:szCs w:val="28"/>
        </w:rPr>
        <w:t xml:space="preserve"> к результатам социально - психоло</w:t>
      </w:r>
      <w:r>
        <w:rPr>
          <w:szCs w:val="28"/>
        </w:rPr>
        <w:t xml:space="preserve">гического тестирования, </w:t>
      </w:r>
      <w:r w:rsidRPr="00E179D4">
        <w:rPr>
          <w:szCs w:val="28"/>
        </w:rPr>
        <w:t xml:space="preserve">определить место и сроки хранения результатов тестирования и соблюдение их конфиденциальности. Определить ответственных за хранение данных на электронных носителях (в деперсонифицированном виде). </w:t>
      </w:r>
    </w:p>
    <w:p w:rsidR="008851A5" w:rsidRDefault="008851A5" w:rsidP="00A527DC">
      <w:pPr>
        <w:pStyle w:val="BodyText"/>
        <w:spacing w:line="256" w:lineRule="auto"/>
        <w:ind w:right="159"/>
      </w:pPr>
    </w:p>
    <w:p w:rsidR="008851A5" w:rsidRPr="00FC1B16" w:rsidRDefault="008851A5" w:rsidP="00FC1B16">
      <w:pPr>
        <w:widowControl w:val="0"/>
        <w:tabs>
          <w:tab w:val="left" w:pos="1471"/>
        </w:tabs>
        <w:autoSpaceDE w:val="0"/>
        <w:autoSpaceDN w:val="0"/>
        <w:spacing w:after="0" w:line="301" w:lineRule="exact"/>
        <w:rPr>
          <w:rFonts w:ascii="Times New Roman" w:hAnsi="Times New Roman"/>
          <w:b/>
          <w:sz w:val="28"/>
          <w:szCs w:val="28"/>
        </w:rPr>
      </w:pPr>
      <w:r w:rsidRPr="00FC1B1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242AF">
        <w:rPr>
          <w:rFonts w:ascii="Times New Roman" w:hAnsi="Times New Roman"/>
          <w:b/>
          <w:sz w:val="28"/>
          <w:szCs w:val="28"/>
        </w:rPr>
        <w:t xml:space="preserve"> </w:t>
      </w:r>
      <w:r w:rsidRPr="00FC1B16">
        <w:rPr>
          <w:rFonts w:ascii="Times New Roman" w:hAnsi="Times New Roman"/>
          <w:b/>
          <w:sz w:val="28"/>
          <w:szCs w:val="28"/>
        </w:rPr>
        <w:t>этап информационно - мотивационный.</w:t>
      </w:r>
    </w:p>
    <w:p w:rsidR="008851A5" w:rsidRDefault="008851A5" w:rsidP="00FC1B16">
      <w:pPr>
        <w:pStyle w:val="BodyText"/>
        <w:spacing w:before="2" w:line="247" w:lineRule="auto"/>
        <w:ind w:left="395" w:right="109" w:firstLine="788"/>
        <w:jc w:val="both"/>
      </w:pPr>
      <w:r>
        <w:t xml:space="preserve">В рамках данного этапа проводится мотивационно разъяснительная работа со всеми участниками тестирования: обучающимися, их родителями и педагогами. </w:t>
      </w:r>
    </w:p>
    <w:p w:rsidR="008851A5" w:rsidRDefault="008851A5" w:rsidP="00FC1B16">
      <w:pPr>
        <w:pStyle w:val="BodyText"/>
        <w:spacing w:before="8" w:line="249" w:lineRule="auto"/>
        <w:ind w:left="395" w:right="122" w:firstLine="711"/>
        <w:jc w:val="both"/>
      </w:pPr>
      <w:r>
        <w:t>Основная</w:t>
      </w:r>
      <w:r w:rsidRPr="006B2D70">
        <w:t xml:space="preserve"> </w:t>
      </w:r>
      <w:r>
        <w:t>задача</w:t>
      </w:r>
      <w:r w:rsidRPr="006B2D70">
        <w:t xml:space="preserve"> </w:t>
      </w:r>
      <w:r>
        <w:t>данного</w:t>
      </w:r>
      <w:r w:rsidRPr="006B2D70">
        <w:t xml:space="preserve"> </w:t>
      </w:r>
      <w:r>
        <w:t>этапа</w:t>
      </w:r>
      <w:r w:rsidRPr="006B2D70">
        <w:t xml:space="preserve"> </w:t>
      </w:r>
      <w:r>
        <w:t>-</w:t>
      </w:r>
      <w:r w:rsidRPr="006B2D70">
        <w:t xml:space="preserve"> </w:t>
      </w:r>
      <w:r>
        <w:t>разъяснить</w:t>
      </w:r>
      <w:r w:rsidRPr="006B2D70">
        <w:t xml:space="preserve"> </w:t>
      </w:r>
      <w:r>
        <w:t>о</w:t>
      </w:r>
      <w:r w:rsidRPr="006B2D70">
        <w:t xml:space="preserve"> </w:t>
      </w:r>
      <w:r>
        <w:t>целесообразности участия</w:t>
      </w:r>
      <w:r w:rsidRPr="006B2D70">
        <w:t xml:space="preserve"> </w:t>
      </w:r>
      <w:r>
        <w:t>в</w:t>
      </w:r>
      <w:r w:rsidRPr="006B2D70">
        <w:t xml:space="preserve"> </w:t>
      </w:r>
      <w:r>
        <w:t>тестировании</w:t>
      </w:r>
      <w:r w:rsidRPr="006B2D70">
        <w:t xml:space="preserve"> </w:t>
      </w:r>
      <w:r>
        <w:t>с</w:t>
      </w:r>
      <w:r w:rsidRPr="006B2D70">
        <w:t xml:space="preserve"> </w:t>
      </w:r>
      <w:r>
        <w:t>целью</w:t>
      </w:r>
      <w:r w:rsidRPr="006B2D70">
        <w:t xml:space="preserve"> </w:t>
      </w:r>
      <w:r>
        <w:t>установления</w:t>
      </w:r>
      <w:r w:rsidRPr="006B2D70">
        <w:t xml:space="preserve"> </w:t>
      </w:r>
      <w:r>
        <w:t>проблемных</w:t>
      </w:r>
      <w:r w:rsidRPr="006B2D70">
        <w:t xml:space="preserve"> </w:t>
      </w:r>
      <w:r>
        <w:t xml:space="preserve">«рискованных» зон развития, поиска и выработки мероприятий по их стабилизации и снижению, а также развитию в положительную «сильную» сторону для </w:t>
      </w:r>
      <w:r w:rsidRPr="006B2D70">
        <w:t>обучающегося.</w:t>
      </w:r>
    </w:p>
    <w:p w:rsidR="008851A5" w:rsidRDefault="008851A5" w:rsidP="00FC1B16">
      <w:pPr>
        <w:pStyle w:val="BodyText"/>
        <w:spacing w:line="249" w:lineRule="auto"/>
        <w:ind w:left="395" w:right="122" w:firstLine="717"/>
        <w:jc w:val="both"/>
      </w:pPr>
      <w:r>
        <w:t xml:space="preserve">Результатом данного этапа является формирование мотивации на тестирование обучающихся и </w:t>
      </w:r>
      <w:r>
        <w:rPr>
          <w:b/>
          <w:i/>
        </w:rPr>
        <w:t>сбор</w:t>
      </w:r>
      <w:r w:rsidRPr="007F6F28">
        <w:rPr>
          <w:sz w:val="24"/>
          <w:szCs w:val="24"/>
        </w:rPr>
        <w:t xml:space="preserve"> </w:t>
      </w:r>
      <w:r w:rsidRPr="00452B1A">
        <w:rPr>
          <w:b/>
          <w:i/>
          <w:sz w:val="28"/>
          <w:szCs w:val="28"/>
        </w:rPr>
        <w:t>добровольных информированных согласий (отказов)</w:t>
      </w:r>
      <w:r>
        <w:t xml:space="preserve"> родителей (законных представителей) обучающихся</w:t>
      </w:r>
      <w:r w:rsidRPr="006B2D70">
        <w:t xml:space="preserve"> </w:t>
      </w:r>
      <w:r>
        <w:t>в возрасте</w:t>
      </w:r>
      <w:r w:rsidRPr="006B2D70">
        <w:t xml:space="preserve"> </w:t>
      </w:r>
      <w:r>
        <w:t>от 13.</w:t>
      </w:r>
    </w:p>
    <w:p w:rsidR="008851A5" w:rsidRDefault="008851A5" w:rsidP="006B2D70">
      <w:pPr>
        <w:spacing w:line="266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На данном этапе по окончании сбора согласий Комиссия </w:t>
      </w:r>
    </w:p>
    <w:p w:rsidR="008851A5" w:rsidRDefault="008851A5" w:rsidP="00452B1A">
      <w:pPr>
        <w:spacing w:line="266" w:lineRule="auto"/>
        <w:ind w:left="113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1) составляет списки учащихся проходящих СПТ, на основании добровольных информационных согласий родителей (законных представителей), утверждает их у директора</w:t>
      </w: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2) составляет график (расписание)  проведения СПТ, утверждает его у директора</w:t>
      </w:r>
    </w:p>
    <w:p w:rsidR="008851A5" w:rsidRDefault="008851A5" w:rsidP="00900A74">
      <w:pPr>
        <w:spacing w:line="266" w:lineRule="auto"/>
        <w:ind w:left="113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3) педагог-психолог</w:t>
      </w:r>
      <w:r w:rsidRPr="00900A74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обеспечивает</w:t>
      </w:r>
      <w:r w:rsidRPr="00900A74">
        <w:rPr>
          <w:rFonts w:ascii="Times New Roman" w:hAnsi="Times New Roman"/>
          <w:sz w:val="27"/>
          <w:szCs w:val="27"/>
        </w:rPr>
        <w:t xml:space="preserve"> кодирование персональных данных обучающихся при организации проведения социально-психологического тестирования (диагностических процедур) в образовательной организации. Индивидуальный код участника, делает невозможным персонификацию данных. Список индивидуальных кодов и соответствующих им фамилий составляется в одном экземпляре и хранится в образовательной организации в соответствии с Федеральным законом от 27 июля 2007 г. № 152-ФЗ «О персональных данных»</w:t>
      </w:r>
      <w:r>
        <w:rPr>
          <w:rFonts w:ascii="Times New Roman" w:hAnsi="Times New Roman"/>
          <w:sz w:val="27"/>
          <w:szCs w:val="27"/>
        </w:rPr>
        <w:t xml:space="preserve">. </w:t>
      </w:r>
      <w:r w:rsidRPr="00900A74">
        <w:rPr>
          <w:rFonts w:ascii="Times New Roman" w:hAnsi="Times New Roman"/>
          <w:sz w:val="27"/>
          <w:szCs w:val="27"/>
        </w:rPr>
        <w:t>Руководитель образовательной организации, классные руководители, члены Комиссии, лица проводящие тестирование (педагоги-психологи прошедшие обучение по работе с ЕМ СПТ в КРИППО) несут ответственность, за разглашение конфиденциальной информации, предусмотренную действующим законодательством Российской Федерации.</w:t>
      </w:r>
    </w:p>
    <w:p w:rsidR="008851A5" w:rsidRDefault="008851A5" w:rsidP="00900A74">
      <w:pPr>
        <w:spacing w:line="266" w:lineRule="auto"/>
        <w:ind w:left="113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4) сведения о времени прохождения  (график) тестирования доводятся до классных руководителей, и в свою очередь классными руководителями информация доводится до детей.</w:t>
      </w:r>
    </w:p>
    <w:p w:rsidR="008851A5" w:rsidRPr="00537D75" w:rsidRDefault="008851A5" w:rsidP="00537D75">
      <w:pPr>
        <w:spacing w:line="266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 xml:space="preserve">5) комиссия готовит бланки для проведения тестирования, исходя из списков и графика проведения тестирования. </w:t>
      </w:r>
      <w:r w:rsidRPr="00537D75">
        <w:rPr>
          <w:rFonts w:ascii="Times New Roman" w:hAnsi="Times New Roman"/>
          <w:sz w:val="28"/>
          <w:szCs w:val="28"/>
        </w:rPr>
        <w:t>Для проведения бланкового тестирования (бумажный носитель) необходимо распечатать текст опросника и бланк ответов. Количество бланков ответов должно соответствовать количеству тестируемых. Бланк ответа предназначен для внесения респондентом своих ответов в цифровой форме и является одноразовым. Количество же распечатанных текстов опросника может быть ограниченным и использоваться многократно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37D75">
        <w:rPr>
          <w:rFonts w:ascii="Times New Roman" w:hAnsi="Times New Roman"/>
          <w:sz w:val="28"/>
          <w:szCs w:val="28"/>
        </w:rPr>
        <w:t xml:space="preserve"> </w:t>
      </w:r>
    </w:p>
    <w:p w:rsidR="008851A5" w:rsidRDefault="008851A5" w:rsidP="00900A74">
      <w:pPr>
        <w:spacing w:line="266" w:lineRule="auto"/>
        <w:jc w:val="both"/>
        <w:rPr>
          <w:rFonts w:ascii="Times New Roman" w:hAnsi="Times New Roman"/>
          <w:b/>
          <w:sz w:val="27"/>
          <w:szCs w:val="27"/>
        </w:rPr>
      </w:pPr>
      <w:r w:rsidRPr="00900A74">
        <w:rPr>
          <w:rFonts w:ascii="Times New Roman" w:hAnsi="Times New Roman"/>
          <w:b/>
          <w:sz w:val="27"/>
          <w:szCs w:val="27"/>
          <w:lang w:val="en-US"/>
        </w:rPr>
        <w:t>III</w:t>
      </w:r>
      <w:r w:rsidRPr="00452B1A">
        <w:rPr>
          <w:rFonts w:ascii="Times New Roman" w:hAnsi="Times New Roman"/>
          <w:b/>
          <w:sz w:val="27"/>
          <w:szCs w:val="27"/>
        </w:rPr>
        <w:t xml:space="preserve"> </w:t>
      </w:r>
      <w:r w:rsidRPr="00900A74">
        <w:rPr>
          <w:rFonts w:ascii="Times New Roman" w:hAnsi="Times New Roman"/>
          <w:b/>
          <w:sz w:val="27"/>
          <w:szCs w:val="27"/>
        </w:rPr>
        <w:t xml:space="preserve">этап </w:t>
      </w:r>
      <w:r>
        <w:rPr>
          <w:rFonts w:ascii="Times New Roman" w:hAnsi="Times New Roman"/>
          <w:b/>
          <w:sz w:val="27"/>
          <w:szCs w:val="27"/>
        </w:rPr>
        <w:t>непосредственно диагностический</w:t>
      </w:r>
    </w:p>
    <w:p w:rsidR="008851A5" w:rsidRDefault="008851A5" w:rsidP="00537D75">
      <w:pPr>
        <w:spacing w:line="266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</w:t>
      </w:r>
      <w:r w:rsidRPr="00452B1A">
        <w:rPr>
          <w:rFonts w:ascii="Times New Roman" w:hAnsi="Times New Roman"/>
          <w:sz w:val="27"/>
          <w:szCs w:val="27"/>
        </w:rPr>
        <w:t>На данном этапе к</w:t>
      </w:r>
      <w:r>
        <w:rPr>
          <w:rFonts w:ascii="Times New Roman" w:hAnsi="Times New Roman"/>
          <w:sz w:val="27"/>
          <w:szCs w:val="27"/>
        </w:rPr>
        <w:t xml:space="preserve">лассный руководитель обеспечивает присутствие обучающихся согласно спискам и графику для прохождения обучающимися СПТ. </w:t>
      </w:r>
      <w:r w:rsidRPr="00452B1A">
        <w:rPr>
          <w:rFonts w:ascii="Times New Roman" w:hAnsi="Times New Roman"/>
          <w:sz w:val="27"/>
          <w:szCs w:val="27"/>
        </w:rPr>
        <w:t xml:space="preserve">При проведении тестирования в каждой аудитории присутствует </w:t>
      </w:r>
      <w:r>
        <w:rPr>
          <w:rFonts w:ascii="Times New Roman" w:hAnsi="Times New Roman"/>
          <w:sz w:val="27"/>
          <w:szCs w:val="27"/>
        </w:rPr>
        <w:t xml:space="preserve"> педагог-психолог, который проводит ЕМ СПТ, допускается присутствие </w:t>
      </w:r>
      <w:r w:rsidRPr="00452B1A">
        <w:rPr>
          <w:rFonts w:ascii="Times New Roman" w:hAnsi="Times New Roman"/>
          <w:sz w:val="27"/>
          <w:szCs w:val="27"/>
        </w:rPr>
        <w:t>в аудитории в качестве наблюдателей член</w:t>
      </w:r>
      <w:r>
        <w:rPr>
          <w:rFonts w:ascii="Times New Roman" w:hAnsi="Times New Roman"/>
          <w:sz w:val="27"/>
          <w:szCs w:val="27"/>
        </w:rPr>
        <w:t>а</w:t>
      </w:r>
      <w:r w:rsidRPr="00452B1A">
        <w:rPr>
          <w:rFonts w:ascii="Times New Roman" w:hAnsi="Times New Roman"/>
          <w:sz w:val="27"/>
          <w:szCs w:val="27"/>
        </w:rPr>
        <w:t xml:space="preserve"> Комиссии, родителей (законных представителей) обучающихся, участвующих в тестировании. </w:t>
      </w:r>
    </w:p>
    <w:p w:rsidR="008851A5" w:rsidRPr="00537D75" w:rsidRDefault="008851A5" w:rsidP="00537D75">
      <w:pPr>
        <w:spacing w:line="266" w:lineRule="auto"/>
        <w:ind w:firstLine="567"/>
        <w:jc w:val="both"/>
        <w:rPr>
          <w:rFonts w:ascii="Times New Roman" w:hAnsi="Times New Roman"/>
          <w:sz w:val="27"/>
          <w:szCs w:val="27"/>
        </w:rPr>
      </w:pPr>
      <w:r w:rsidRPr="00537D75">
        <w:rPr>
          <w:rFonts w:ascii="Times New Roman" w:hAnsi="Times New Roman"/>
          <w:sz w:val="27"/>
          <w:szCs w:val="27"/>
        </w:rPr>
        <w:t>Перед началом проведения тестирования члены Комиссии проводят инструктаж обучающихся. В целях получения достоверных сведений во время инструктажа внимание обучающихся акцентируется на следующем:</w:t>
      </w:r>
    </w:p>
    <w:p w:rsidR="008851A5" w:rsidRPr="00537D75" w:rsidRDefault="008851A5" w:rsidP="00B66FA8">
      <w:pPr>
        <w:pStyle w:val="ListParagraph"/>
        <w:numPr>
          <w:ilvl w:val="0"/>
          <w:numId w:val="11"/>
        </w:numPr>
        <w:spacing w:after="0" w:line="240" w:lineRule="auto"/>
        <w:rPr>
          <w:szCs w:val="28"/>
        </w:rPr>
      </w:pPr>
      <w:r w:rsidRPr="00537D75">
        <w:rPr>
          <w:szCs w:val="28"/>
        </w:rPr>
        <w:t>конфиденциальности социально-психологического тестирования;</w:t>
      </w:r>
    </w:p>
    <w:p w:rsidR="008851A5" w:rsidRPr="00537D75" w:rsidRDefault="008851A5" w:rsidP="00B66FA8">
      <w:pPr>
        <w:pStyle w:val="ListParagraph"/>
        <w:numPr>
          <w:ilvl w:val="0"/>
          <w:numId w:val="11"/>
        </w:numPr>
        <w:spacing w:after="0" w:line="240" w:lineRule="auto"/>
        <w:rPr>
          <w:szCs w:val="28"/>
        </w:rPr>
      </w:pPr>
      <w:r w:rsidRPr="00537D75">
        <w:rPr>
          <w:szCs w:val="28"/>
        </w:rPr>
        <w:t>продолжительности тестирования;</w:t>
      </w:r>
    </w:p>
    <w:p w:rsidR="008851A5" w:rsidRPr="00537D75" w:rsidRDefault="008851A5" w:rsidP="00B66FA8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537D75">
        <w:rPr>
          <w:szCs w:val="28"/>
        </w:rPr>
        <w:t xml:space="preserve">необходимости выбора всего одного варианта </w:t>
      </w:r>
      <w:r>
        <w:rPr>
          <w:szCs w:val="28"/>
        </w:rPr>
        <w:t>для постановки в бланк.</w:t>
      </w:r>
    </w:p>
    <w:p w:rsidR="008851A5" w:rsidRDefault="008851A5" w:rsidP="00537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D75">
        <w:rPr>
          <w:rFonts w:ascii="Times New Roman" w:hAnsi="Times New Roman"/>
          <w:sz w:val="28"/>
          <w:szCs w:val="28"/>
        </w:rPr>
        <w:t>Дальше педагог-п</w:t>
      </w:r>
      <w:r>
        <w:rPr>
          <w:rFonts w:ascii="Times New Roman" w:hAnsi="Times New Roman"/>
          <w:sz w:val="28"/>
          <w:szCs w:val="28"/>
        </w:rPr>
        <w:t>сихолог обращается к обучающимся, раздает бланки ответов (на бланках ответов проставлены коды) сверяясь со списком кодификатором,</w:t>
      </w:r>
      <w:r w:rsidRPr="00537D75">
        <w:rPr>
          <w:rFonts w:ascii="Times New Roman" w:hAnsi="Times New Roman"/>
          <w:sz w:val="28"/>
          <w:szCs w:val="28"/>
        </w:rPr>
        <w:t xml:space="preserve"> зачитывает инструкцию</w:t>
      </w:r>
      <w:r>
        <w:rPr>
          <w:rFonts w:ascii="Times New Roman" w:hAnsi="Times New Roman"/>
          <w:sz w:val="28"/>
          <w:szCs w:val="28"/>
        </w:rPr>
        <w:t xml:space="preserve"> и предлагает приступить к тестированию</w:t>
      </w:r>
      <w:r w:rsidRPr="00537D75">
        <w:rPr>
          <w:rFonts w:ascii="Times New Roman" w:hAnsi="Times New Roman"/>
          <w:sz w:val="28"/>
          <w:szCs w:val="28"/>
        </w:rPr>
        <w:t>.</w:t>
      </w:r>
    </w:p>
    <w:p w:rsidR="008851A5" w:rsidRPr="00343519" w:rsidRDefault="008851A5" w:rsidP="00343519">
      <w:pPr>
        <w:pStyle w:val="ListParagraph"/>
        <w:shd w:val="clear" w:color="auto" w:fill="FDE9D9"/>
        <w:spacing w:after="0" w:line="240" w:lineRule="auto"/>
        <w:ind w:left="0" w:firstLine="709"/>
        <w:rPr>
          <w:b/>
          <w:szCs w:val="28"/>
        </w:rPr>
      </w:pPr>
      <w:r w:rsidRPr="00343519">
        <w:rPr>
          <w:b/>
          <w:szCs w:val="28"/>
        </w:rPr>
        <w:t>Стандартное обращение педагога-психолога (психолога) к обучающимся перед началом тестирования:</w:t>
      </w:r>
    </w:p>
    <w:p w:rsidR="008851A5" w:rsidRPr="00343519" w:rsidRDefault="008851A5" w:rsidP="00343519">
      <w:pPr>
        <w:pStyle w:val="ListParagraph"/>
        <w:shd w:val="clear" w:color="auto" w:fill="FDE9D9"/>
        <w:spacing w:after="0" w:line="240" w:lineRule="auto"/>
        <w:ind w:left="0" w:firstLine="709"/>
        <w:rPr>
          <w:i/>
          <w:szCs w:val="28"/>
        </w:rPr>
      </w:pPr>
      <w:r w:rsidRPr="00343519">
        <w:rPr>
          <w:i/>
          <w:szCs w:val="28"/>
        </w:rPr>
        <w:t>«Каждый человек в жизни сталкивается с трудностями, рисками, но все их преодолевают по-разному. В условиях трудных жизненных ситуаций нужно проявлять психологическую устойчивость. Научиться этому можно, если хорошо в себе разобраться. Тест выявит степень вашей психологической устойчивости в трудных жизненных ситуациях. И чем откровеннее будут ваши ответы, тем точнее вы получите результат. Конфиденциальность личных данных гарантируется. После обработки теста вы получите общее представление о своей психологической устойчивости. Те, кого заинтересует более подробная информация о своем внутреннем мире, могут подойти ко мне отдельно».</w:t>
      </w:r>
    </w:p>
    <w:p w:rsidR="008851A5" w:rsidRPr="00537D75" w:rsidRDefault="008851A5" w:rsidP="00537D7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851A5" w:rsidRPr="00343519" w:rsidRDefault="008851A5" w:rsidP="003435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3519">
        <w:rPr>
          <w:rFonts w:ascii="Times New Roman" w:hAnsi="Times New Roman"/>
          <w:sz w:val="28"/>
          <w:szCs w:val="28"/>
        </w:rPr>
        <w:t xml:space="preserve">По завершении </w:t>
      </w:r>
      <w:r>
        <w:rPr>
          <w:rFonts w:ascii="Times New Roman" w:hAnsi="Times New Roman"/>
          <w:sz w:val="28"/>
          <w:szCs w:val="28"/>
        </w:rPr>
        <w:t>ЕМ СПТ педагог-психолог и член</w:t>
      </w:r>
      <w:r w:rsidRPr="00343519">
        <w:rPr>
          <w:rFonts w:ascii="Times New Roman" w:hAnsi="Times New Roman"/>
          <w:sz w:val="28"/>
          <w:szCs w:val="28"/>
        </w:rPr>
        <w:t xml:space="preserve"> Комиссии собирают результаты тестирования, которые группируются по классам и группам, и упаковываются членами Комиссии в пакеты. </w:t>
      </w:r>
    </w:p>
    <w:p w:rsidR="008851A5" w:rsidRDefault="008851A5" w:rsidP="00343519">
      <w:pPr>
        <w:pStyle w:val="ListParagraph"/>
        <w:spacing w:after="0" w:line="240" w:lineRule="auto"/>
        <w:ind w:left="0" w:firstLine="709"/>
        <w:rPr>
          <w:i/>
          <w:szCs w:val="28"/>
        </w:rPr>
      </w:pPr>
      <w:r w:rsidRPr="00343519">
        <w:rPr>
          <w:szCs w:val="28"/>
        </w:rPr>
        <w:t>*</w:t>
      </w:r>
      <w:r w:rsidRPr="00343519">
        <w:rPr>
          <w:i/>
          <w:szCs w:val="28"/>
        </w:rPr>
        <w:t>На лицевой стороне пакетов с результатами тестирования указывается: наименование образовательной организации, проводящей тестирование, ее местонахождение; возраст и количество обучающихся, принявших участие в тестировании; дата и время проведения, тестирования; ставятся подписи всех членов Комиссии с расшифровкой фамилии, имени и отчества.</w:t>
      </w:r>
    </w:p>
    <w:p w:rsidR="008851A5" w:rsidRDefault="008851A5" w:rsidP="00343519">
      <w:pPr>
        <w:pStyle w:val="ListParagraph"/>
        <w:spacing w:after="0" w:line="240" w:lineRule="auto"/>
        <w:ind w:left="0" w:firstLine="709"/>
        <w:rPr>
          <w:i/>
          <w:szCs w:val="28"/>
        </w:rPr>
      </w:pPr>
    </w:p>
    <w:p w:rsidR="008851A5" w:rsidRPr="00343519" w:rsidRDefault="008851A5" w:rsidP="00343519">
      <w:pPr>
        <w:pStyle w:val="Heading3"/>
        <w:keepNext w:val="0"/>
        <w:keepLines w:val="0"/>
        <w:widowControl w:val="0"/>
        <w:tabs>
          <w:tab w:val="left" w:pos="1466"/>
        </w:tabs>
        <w:autoSpaceDE w:val="0"/>
        <w:autoSpaceDN w:val="0"/>
        <w:spacing w:before="11" w:line="240" w:lineRule="auto"/>
        <w:jc w:val="both"/>
        <w:rPr>
          <w:rFonts w:ascii="Times New Roman" w:hAnsi="Times New Roman"/>
          <w:bCs w:val="0"/>
          <w:color w:val="auto"/>
          <w:sz w:val="27"/>
          <w:szCs w:val="27"/>
        </w:rPr>
      </w:pPr>
      <w:r w:rsidRPr="00343519">
        <w:rPr>
          <w:rFonts w:ascii="Times New Roman" w:hAnsi="Times New Roman"/>
          <w:bCs w:val="0"/>
          <w:color w:val="auto"/>
          <w:sz w:val="28"/>
          <w:szCs w:val="28"/>
          <w:lang w:val="en-US"/>
        </w:rPr>
        <w:t>IV</w:t>
      </w:r>
      <w:r w:rsidRPr="00343519">
        <w:rPr>
          <w:rFonts w:ascii="Times New Roman" w:hAnsi="Times New Roman"/>
          <w:bCs w:val="0"/>
          <w:color w:val="auto"/>
          <w:sz w:val="28"/>
          <w:szCs w:val="28"/>
        </w:rPr>
        <w:t xml:space="preserve"> этап отчетно-аналитический</w:t>
      </w:r>
    </w:p>
    <w:p w:rsidR="008851A5" w:rsidRDefault="008851A5" w:rsidP="00343519">
      <w:pPr>
        <w:pStyle w:val="BodyText"/>
        <w:spacing w:before="6" w:line="247" w:lineRule="auto"/>
        <w:ind w:left="394" w:right="116" w:firstLine="717"/>
        <w:jc w:val="both"/>
      </w:pPr>
      <w:r>
        <w:t xml:space="preserve">На данном этапе происходит обработка результатов тестирования, перенос членам комиссии (учителем информатики) и педагогом-психологом данных с бумажных бланков в электронную таблицу </w:t>
      </w:r>
      <w:r w:rsidRPr="00343519">
        <w:rPr>
          <w:b/>
        </w:rPr>
        <w:t>Microsoft Excel</w:t>
      </w:r>
      <w:r>
        <w:t xml:space="preserve"> (полученную специалистом, прошедшим обучения в КРИППО). Обработка  данных, с разбивкой на уровни риска вовлеченности,  анализ результатов CПT. Определение факторов риска, способствующих вовлечению обучающихся в зависимое поведение. Проводится сравнительный </w:t>
      </w:r>
      <w:r w:rsidRPr="006B2D70">
        <w:t xml:space="preserve">анализ результатов социально-психологического тестирования </w:t>
      </w:r>
      <w:r>
        <w:t xml:space="preserve">по классам, параллелям, годам. </w:t>
      </w:r>
      <w:r w:rsidRPr="00764773">
        <w:rPr>
          <w:i/>
        </w:rPr>
        <w:t>Анализ результатов социально-психологического тестирования позволяет</w:t>
      </w:r>
      <w:r>
        <w:t xml:space="preserve"> </w:t>
      </w:r>
      <w:r w:rsidRPr="006B2D70">
        <w:t xml:space="preserve">определить </w:t>
      </w:r>
      <w:r>
        <w:t xml:space="preserve">конкретные зоны приложение усилий специалистов. Аналитическая </w:t>
      </w:r>
      <w:r w:rsidRPr="00846875">
        <w:t>работа с данными, полученными с помощью ЕМ CПT, дает возможность</w:t>
      </w:r>
      <w:r>
        <w:t xml:space="preserve"> оказания обучающимся своевременной адресной психолого-педагогической помощи. </w:t>
      </w:r>
    </w:p>
    <w:p w:rsidR="008851A5" w:rsidRDefault="008851A5" w:rsidP="00343519">
      <w:pPr>
        <w:pStyle w:val="BodyText"/>
        <w:spacing w:before="6" w:line="247" w:lineRule="auto"/>
        <w:ind w:left="394" w:right="116" w:firstLine="717"/>
        <w:jc w:val="both"/>
      </w:pPr>
    </w:p>
    <w:p w:rsidR="008851A5" w:rsidRDefault="008851A5" w:rsidP="00764773">
      <w:pPr>
        <w:pStyle w:val="Heading3"/>
        <w:keepNext w:val="0"/>
        <w:keepLines w:val="0"/>
        <w:widowControl w:val="0"/>
        <w:tabs>
          <w:tab w:val="left" w:pos="1466"/>
        </w:tabs>
        <w:autoSpaceDE w:val="0"/>
        <w:autoSpaceDN w:val="0"/>
        <w:spacing w:before="25" w:line="240" w:lineRule="auto"/>
        <w:jc w:val="both"/>
        <w:rPr>
          <w:rFonts w:ascii="Times New Roman" w:hAnsi="Times New Roman"/>
          <w:bCs w:val="0"/>
          <w:color w:val="auto"/>
          <w:sz w:val="27"/>
          <w:szCs w:val="27"/>
        </w:rPr>
      </w:pPr>
      <w:r w:rsidRPr="00764773">
        <w:rPr>
          <w:rFonts w:ascii="Times New Roman" w:hAnsi="Times New Roman"/>
          <w:bCs w:val="0"/>
          <w:color w:val="auto"/>
          <w:sz w:val="27"/>
          <w:szCs w:val="27"/>
          <w:lang w:val="en-US"/>
        </w:rPr>
        <w:t>V</w:t>
      </w:r>
      <w:r w:rsidRPr="008242AF">
        <w:rPr>
          <w:rFonts w:ascii="Times New Roman" w:hAnsi="Times New Roman"/>
          <w:bCs w:val="0"/>
          <w:color w:val="auto"/>
          <w:sz w:val="27"/>
          <w:szCs w:val="27"/>
        </w:rPr>
        <w:t xml:space="preserve"> </w:t>
      </w:r>
      <w:r w:rsidRPr="00764773">
        <w:rPr>
          <w:rFonts w:ascii="Times New Roman" w:hAnsi="Times New Roman"/>
          <w:bCs w:val="0"/>
          <w:color w:val="auto"/>
          <w:sz w:val="27"/>
          <w:szCs w:val="27"/>
        </w:rPr>
        <w:t>этап организационно-профилактический.</w:t>
      </w:r>
    </w:p>
    <w:p w:rsidR="008851A5" w:rsidRDefault="008851A5" w:rsidP="0048737C">
      <w:pPr>
        <w:pStyle w:val="BodyText"/>
        <w:spacing w:before="6" w:line="249" w:lineRule="auto"/>
        <w:ind w:left="395" w:right="119" w:firstLine="716"/>
        <w:jc w:val="both"/>
      </w:pPr>
      <w:r w:rsidRPr="0048737C">
        <w:t xml:space="preserve">Социально-психологическое тестирование является диагностическим компонентом воспитательной деятельности образовательной организации. Полученные результаты определяют направленность и содержание профилактической работы с обучающимися, позволяют оказывать обучающимся своевременную адресную психолого-педагогическую помощь. На основании результатов </w:t>
      </w:r>
      <w:r>
        <w:t xml:space="preserve"> </w:t>
      </w:r>
      <w:r w:rsidRPr="0048737C">
        <w:t>методики для обучающихся с показателями повышенной вероятности вовлечения в зависимое поведение рекомендуется разрабатывать индивидуальные или групповые профилактические программы.</w:t>
      </w:r>
    </w:p>
    <w:p w:rsidR="008851A5" w:rsidRDefault="008851A5" w:rsidP="00AF70D5">
      <w:pPr>
        <w:pStyle w:val="BodyText"/>
        <w:spacing w:before="6" w:line="249" w:lineRule="auto"/>
        <w:ind w:left="395" w:right="119" w:firstLine="716"/>
        <w:jc w:val="both"/>
      </w:pPr>
      <w:r>
        <w:t>На</w:t>
      </w:r>
      <w:r w:rsidRPr="006B2D70">
        <w:t xml:space="preserve">   </w:t>
      </w:r>
      <w:r>
        <w:t>данном</w:t>
      </w:r>
      <w:r w:rsidRPr="006B2D70">
        <w:t xml:space="preserve">   </w:t>
      </w:r>
      <w:r>
        <w:t>этапе</w:t>
      </w:r>
      <w:r w:rsidRPr="006B2D70">
        <w:t xml:space="preserve">   </w:t>
      </w:r>
      <w:r>
        <w:t>вносятся</w:t>
      </w:r>
      <w:r w:rsidRPr="006B2D70">
        <w:t xml:space="preserve">   </w:t>
      </w:r>
      <w:r>
        <w:t>изменения</w:t>
      </w:r>
      <w:r w:rsidRPr="006B2D70">
        <w:t xml:space="preserve">   </w:t>
      </w:r>
      <w:r>
        <w:t>в</w:t>
      </w:r>
      <w:r w:rsidRPr="006B2D70">
        <w:t xml:space="preserve">   </w:t>
      </w:r>
      <w:r>
        <w:t>планы работы</w:t>
      </w:r>
      <w:r w:rsidRPr="006B2D70">
        <w:t xml:space="preserve"> </w:t>
      </w:r>
      <w:r>
        <w:t>образовательных организаций, направленные на профилактику негативных проявлений в подростковой и молодежной среде в соответствии с результатами CПT. Организовываются дополнительные профилактические мероприятия в классах/группах где выявлено наибольшее количество обучающихся</w:t>
      </w:r>
      <w:r w:rsidRPr="006B2D70">
        <w:t xml:space="preserve"> </w:t>
      </w:r>
      <w:r>
        <w:t>«группы риска».</w:t>
      </w:r>
    </w:p>
    <w:p w:rsidR="008851A5" w:rsidRPr="00343519" w:rsidRDefault="008851A5" w:rsidP="00343519">
      <w:pPr>
        <w:pStyle w:val="ListParagraph"/>
        <w:spacing w:after="0" w:line="240" w:lineRule="auto"/>
        <w:ind w:left="0" w:firstLine="709"/>
        <w:rPr>
          <w:szCs w:val="28"/>
        </w:rPr>
      </w:pPr>
    </w:p>
    <w:p w:rsidR="008851A5" w:rsidRDefault="008851A5" w:rsidP="00537D75">
      <w:pPr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537D75">
      <w:pPr>
        <w:jc w:val="both"/>
        <w:rPr>
          <w:rFonts w:ascii="Times New Roman" w:hAnsi="Times New Roman"/>
          <w:sz w:val="28"/>
          <w:szCs w:val="28"/>
        </w:rPr>
      </w:pPr>
    </w:p>
    <w:p w:rsidR="008851A5" w:rsidRPr="00900A74" w:rsidRDefault="008851A5" w:rsidP="00900A74">
      <w:pPr>
        <w:spacing w:line="266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sz w:val="27"/>
          <w:szCs w:val="27"/>
        </w:rPr>
      </w:pP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b/>
          <w:sz w:val="27"/>
          <w:szCs w:val="27"/>
        </w:rPr>
      </w:pPr>
      <w:r w:rsidRPr="00D03BD4">
        <w:rPr>
          <w:rFonts w:ascii="Times New Roman" w:hAnsi="Times New Roman"/>
          <w:b/>
          <w:sz w:val="27"/>
          <w:szCs w:val="27"/>
        </w:rPr>
        <w:t>Материалы для проведения  социально-психологического тестирования</w:t>
      </w:r>
    </w:p>
    <w:p w:rsidR="008851A5" w:rsidRDefault="008851A5" w:rsidP="00900A74">
      <w:pPr>
        <w:spacing w:line="266" w:lineRule="auto"/>
        <w:ind w:left="1134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Бланк вопросов        Форма А-110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Мое слово всегда совпадает с делом.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Если я хочу что-нибудь сделать, но окружающие считают, что этого делать не стоит, то я готов отказаться от своих намерений.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Люди, которые говорят, что что-то вредно для здоровья, часто просто перестраховываются.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 xml:space="preserve">Без риска жизнь будет скучной. 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После того как я проиграю в какую-нибудь игру я долго не могу успокоиться.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Меня охватывает беспокойство, когда я думаю о своих делах и заботах.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делаю и говорю одно и то же.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Родители уважают во мне личность.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Мои одноклассники приветливы и доброжелательны со мной.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стараюсь быть в курсе всего происходящего вокруг меня.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Мне легко долго сосредотачиваться на работе, которая мне не интересна.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Везде и всегда я прихожу вовремя.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трудно сказать "нет", когда меня о чем-либо просят.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Иногда здоровый образ жизни не так полезен, как кажется.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часто испытываю потребность в острых ощущениях.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скучаю при решении задач, требующих обдумывания.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так сильно переживаю свои разочарования, что потом долго не могу о них забыть.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никогда и никуда не опаздываю.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Дома интересуются моей жизнью.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У меня с одноклассниками хорошие отношения.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У меня мало свободного времени.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Обычно я сохраняю спокойствие в ожидании опаздывающего к назначенному времени друга или подруги.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сдерживаю свои обещания.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Для меня мнение друзей или знакомых важнее, чем мое собственное.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Пытаясь полностью следовать правилам, люди часто упускают новые возможности.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Бурная и опасная жизнь интереснее, чем спокойная и размеренная.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часто говорю, не подумав.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стараюсь избегать критических ситуаций и трудностей.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Все что я обещаю, я всегда выполняю, даже если меня никто не проверяет.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семье считают, что я добьюсь больших успехов в жизни.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думаю, что мои одноклассники относятся ко мне хорошо.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нравится участвовать в конкурсах и соревнованиях.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Всегда стараюсь продумать способ достижения цели, прежде чем начинать действовать.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говорю только о том, в чем хорошо разбираюсь.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трудно принимать самостоятельные решения без помощи друзей или знакомых.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Взрослые часто запрещают детям что-то не потому, что это действительно опасно, а потому, что это неудобно им.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нравится испытывать себя в разных ситуациях.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Если мне не удается выиграть в какую-нибудь игру у моих сверстников, я обижусь и не буду больше играть.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слишком переживаю из-за пустяков.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общаюсь только на темы, в которых хорошо разбираюсь.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Если у родителей есть свободное время, то они стараются провести его вместе со мной.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В классе я не чувствую себя лишним.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t>Будет моя жизнь интересной или нет зависит от меня.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придерживаюсь своих планов, даже если приходится выбирать между ними и компанией друзей.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Ко всем моим знакомым я отношусь с симпатией.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Интересы, желания друзей или знакомых я часто ставлю выше своих собственных.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Самые лучшие вещи происходят, когда человек позволяет себе быть совершенно свободны</w:t>
      </w:r>
      <w:r w:rsidRPr="00F5499C">
        <w:rPr>
          <w:lang w:eastAsia="ru-RU"/>
        </w:rPr>
        <w:t>м от правил.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Мне нравится делать что-либо «на спор».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Когда я раздражаюсь, то не могу сдержаться и говорю все, что думаю.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Нередко я проигрываю из-за того, что недостаточно быстро принимаю решения.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Мне нравятся все мои знакомые.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знаю, что своим родителям я нравлюсь таким, какой я есть.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думаю, что мои одноклассники будут жалеть, если мне придется перейти в другую школу.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Моя жизнь наполнена интересными событиями и яркими впечатлениями.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случае неудачи я всегда стараюсь понять, что мною сделано неправильно.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говорю только правду.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важно, что обо мне думают друзья или знакомые.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Большинство людей склонны солгать в своих интересах.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жизни нужно уметь рисковать.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часто себя ругаю за поспешные решения.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Ожидаемые трудности, обычно, очень тревожат меня.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никогда не обманываю.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Родители считают, что во мне больше достоинств, чем недостатков.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Мои одноклассники прислушиваются к моему мнению.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интересно знакомиться с новыми людьми.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могу довести начатое дело до конца, если даже возникает желание его бросить.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соблюдаю правила при переходе улицы.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У меня есть знакомый, просьбы и желания которого я выполню не задумываясь.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Большинство людей добиваются успеха в жизни не совсем честным путём.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Неожиданности и экстрим дарят мне интерес к жизни.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повседневной жизни я часто действую под влиянием момента, не думая о возможных последствиях.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не хватает уверенности в себе.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Даже, когда я сильно тороплюсь, я соблюдаю правила дорожного движения.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чувствую, что родители меня любят.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думаю, что моим одноклассникам интересно проводить со мной свободное время.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постоянно пытаюсь улучшить или изменить что-нибудь в своей жизни.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Мне легко заставить себя переделать что-либо, когда меня не устраивает качество сделанного.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Начав дело, я всегда завершаю его.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Когда мои друзья или знакомые принимают какое-либо решение, я стараюсь быть на стороне большинства, независимо от того правильное оно или нет.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Большинство людей честны главным образом потому, что боятся попасться.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могу сесть в автомобиль, если знаю, что у него могут быть неисправны тормоза.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У меня вызывают раздражение люди, которые не могут быстро решиться на что-нибудь.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часто нервничаю.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довожу начатое дело до конца.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Моим родителям нравятся мои увлечения.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школе у меня редко возникают конфликты со сверстниками.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довольно хорошо справляюсь с большей частью ежедневных обязанностей.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При необходимости я могу заниматься своим делом даже в неудобной, неподходящей обстановке.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У меня не бывает запрещенных желаний и мыслей.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Мое поведение часто зависит от авторитетного мнения моих знакомых.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Вполне допустимо обойти закон, если ты его прямо не нарушаешь.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нравится слушать рассказы о том, как можно экстремально провести время.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не свойственно долго перебирать разные варианты при принятии решения.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Меня волнуют возможные неудачи.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У меня не бывает мыслей, которые нужно скрывать от других.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семье уважают мое мнение и считаются с ним.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В моем классе есть такой человек, которому я могу рассказать о своих проблемах.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люблю заниматься спортом.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426"/>
        <w:jc w:val="left"/>
        <w:rPr>
          <w:lang w:eastAsia="ru-RU"/>
        </w:rPr>
      </w:pPr>
      <w:r w:rsidRPr="00F5499C">
        <w:rPr>
          <w:lang w:eastAsia="ru-RU"/>
        </w:rPr>
        <w:t>Я всегда стараюсь выслушать собеседника не перебивая, даже если не терпится ему возразить.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lang w:eastAsia="ru-RU"/>
        </w:rPr>
      </w:pPr>
      <w:r w:rsidRPr="00F5499C">
        <w:rPr>
          <w:lang w:eastAsia="ru-RU"/>
        </w:rPr>
        <w:t>Я всегда соглашаюсь, когда мне указывают на мои ошибки.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готов нарушить запрет, если его нарушат и мои товарищи.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считаю, почти каждый солжет, чтобы избежать неприятностей.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lang w:eastAsia="ru-RU"/>
        </w:rPr>
      </w:pPr>
      <w:r w:rsidRPr="00F5499C">
        <w:rPr>
          <w:lang w:eastAsia="ru-RU"/>
        </w:rPr>
        <w:t>Мне нравятся занятия и увлечения, связанные с риском.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«ерзаю» сидя на занятиях или представлениях.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Я принимаю все слишком близко к сердцу.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lang w:eastAsia="ru-RU"/>
        </w:rPr>
      </w:pPr>
      <w:r w:rsidRPr="00F5499C">
        <w:rPr>
          <w:lang w:eastAsia="ru-RU"/>
        </w:rPr>
        <w:t>Я всегда охотно признаю свои шибки.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lang w:eastAsia="ru-RU"/>
        </w:rPr>
      </w:pPr>
      <w:r w:rsidRPr="00F5499C">
        <w:rPr>
          <w:lang w:eastAsia="ru-RU"/>
        </w:rPr>
        <w:t>Я чувствую, что дома мне доверяют.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lang w:eastAsia="ru-RU"/>
        </w:rPr>
      </w:pPr>
      <w:r w:rsidRPr="00F5499C">
        <w:rPr>
          <w:lang w:eastAsia="ru-RU"/>
        </w:rPr>
        <w:t>Мои одноклассники помогают мне, когда я нахожусь в сложной ситуации.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  <w:rPr>
          <w:color w:val="000000"/>
          <w:lang w:eastAsia="ru-RU"/>
        </w:rPr>
      </w:pPr>
      <w:r w:rsidRPr="00F5499C">
        <w:rPr>
          <w:color w:val="000000"/>
          <w:lang w:eastAsia="ru-RU"/>
        </w:rPr>
        <w:t>Мне хочется быть впереди других в любом деле.</w:t>
      </w:r>
    </w:p>
    <w:p w:rsidR="008851A5" w:rsidRPr="00F5499C" w:rsidRDefault="008851A5" w:rsidP="00B66FA8">
      <w:pPr>
        <w:pStyle w:val="ListParagraph"/>
        <w:numPr>
          <w:ilvl w:val="0"/>
          <w:numId w:val="39"/>
        </w:numPr>
        <w:spacing w:after="0" w:line="240" w:lineRule="auto"/>
        <w:ind w:left="567" w:hanging="501"/>
        <w:jc w:val="left"/>
      </w:pPr>
      <w:r w:rsidRPr="00F5499C">
        <w:rPr>
          <w:lang w:eastAsia="ru-RU"/>
        </w:rPr>
        <w:t>Прежде чем начать какое-либо дело, я стараюсь собрать о нем как можно более полную информацию.</w:t>
      </w:r>
    </w:p>
    <w:p w:rsidR="008851A5" w:rsidRPr="00D03BD4" w:rsidRDefault="008851A5" w:rsidP="00D03BD4">
      <w:pPr>
        <w:spacing w:line="266" w:lineRule="auto"/>
        <w:ind w:left="1134"/>
        <w:rPr>
          <w:rFonts w:ascii="Times New Roman" w:hAnsi="Times New Roman"/>
          <w:b/>
          <w:sz w:val="27"/>
          <w:szCs w:val="27"/>
        </w:rPr>
      </w:pPr>
      <w:r>
        <w:br w:type="page"/>
      </w:r>
    </w:p>
    <w:tbl>
      <w:tblPr>
        <w:tblW w:w="10314" w:type="dxa"/>
        <w:tblInd w:w="-459" w:type="dxa"/>
        <w:tblLayout w:type="fixed"/>
        <w:tblLook w:val="00A0"/>
      </w:tblPr>
      <w:tblGrid>
        <w:gridCol w:w="675"/>
        <w:gridCol w:w="993"/>
        <w:gridCol w:w="2835"/>
        <w:gridCol w:w="1842"/>
        <w:gridCol w:w="284"/>
        <w:gridCol w:w="567"/>
        <w:gridCol w:w="283"/>
        <w:gridCol w:w="851"/>
        <w:gridCol w:w="850"/>
        <w:gridCol w:w="284"/>
        <w:gridCol w:w="850"/>
      </w:tblGrid>
      <w:tr w:rsidR="008851A5" w:rsidRPr="009942FF" w:rsidTr="00C601E4">
        <w:tc>
          <w:tcPr>
            <w:tcW w:w="6629" w:type="dxa"/>
            <w:gridSpan w:val="5"/>
          </w:tcPr>
          <w:p w:rsidR="008851A5" w:rsidRDefault="008851A5" w:rsidP="004405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851A5" w:rsidRPr="009942FF" w:rsidRDefault="008851A5" w:rsidP="004405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ЕМ СПТ   </w:t>
            </w:r>
            <w:r w:rsidRPr="007A49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форма «А-110»</w:t>
            </w:r>
          </w:p>
        </w:tc>
        <w:tc>
          <w:tcPr>
            <w:tcW w:w="3685" w:type="dxa"/>
            <w:gridSpan w:val="6"/>
          </w:tcPr>
          <w:p w:rsidR="008851A5" w:rsidRPr="009942FF" w:rsidRDefault="008851A5" w:rsidP="004405C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51A5" w:rsidRPr="009942FF" w:rsidRDefault="008851A5" w:rsidP="004405C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БЛАНК ОТВЕТОВ</w:t>
            </w:r>
          </w:p>
        </w:tc>
      </w:tr>
      <w:tr w:rsidR="008851A5" w:rsidRPr="009942FF" w:rsidTr="00C601E4">
        <w:tc>
          <w:tcPr>
            <w:tcW w:w="1668" w:type="dxa"/>
            <w:gridSpan w:val="2"/>
            <w:vAlign w:val="bottom"/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851A5" w:rsidRPr="009942FF" w:rsidRDefault="008851A5" w:rsidP="004405C9">
            <w:pPr>
              <w:spacing w:before="12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Группа (класс)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8851A5" w:rsidRPr="009942FF" w:rsidRDefault="008851A5" w:rsidP="004405C9">
            <w:pPr>
              <w:spacing w:before="12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1A5" w:rsidRPr="009942FF" w:rsidTr="00C601E4">
        <w:tc>
          <w:tcPr>
            <w:tcW w:w="675" w:type="dxa"/>
            <w:vAlign w:val="bottom"/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5954" w:type="dxa"/>
            <w:gridSpan w:val="4"/>
            <w:tcBorders>
              <w:bottom w:val="single" w:sz="4" w:space="0" w:color="auto"/>
            </w:tcBorders>
            <w:vAlign w:val="bottom"/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bottom"/>
          </w:tcPr>
          <w:p w:rsidR="008851A5" w:rsidRPr="009942FF" w:rsidRDefault="008851A5" w:rsidP="004405C9">
            <w:pPr>
              <w:spacing w:before="12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8851A5" w:rsidRPr="009942FF" w:rsidRDefault="008851A5" w:rsidP="004405C9">
            <w:pPr>
              <w:spacing w:before="12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8851A5" w:rsidRPr="009942FF" w:rsidRDefault="008851A5" w:rsidP="004405C9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51A5" w:rsidRDefault="008851A5" w:rsidP="001038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68D5">
        <w:rPr>
          <w:rFonts w:ascii="Times New Roman" w:hAnsi="Times New Roman"/>
          <w:b/>
          <w:sz w:val="24"/>
          <w:szCs w:val="24"/>
        </w:rPr>
        <w:t xml:space="preserve">Инструкция по заполнению. </w:t>
      </w:r>
    </w:p>
    <w:p w:rsidR="008851A5" w:rsidRPr="008C6BF8" w:rsidRDefault="008851A5" w:rsidP="001038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C6BF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Вам будет предъявлена серия утверждений. Оценивая каждое из них не тратьте слишком много времени на раздумья. Наиболее естественна первая непосредственная реакция. </w:t>
      </w:r>
      <w:r w:rsidRPr="008C6BF8">
        <w:rPr>
          <w:rFonts w:ascii="Times New Roman" w:hAnsi="Times New Roman"/>
          <w:sz w:val="28"/>
          <w:szCs w:val="28"/>
        </w:rPr>
        <w:t>Здесь нет правильных или неправильных ответов.</w:t>
      </w:r>
      <w:r w:rsidRPr="008C6BF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Старайтесь отвечать искренно, иначе Ваши ответы будут распознаны как недостоверные.  Внимательно вчитывайтесь в текст, дочитывая до конца каждое утверждение и оценивая его как верное или неверное по отношению к Вам.</w:t>
      </w:r>
      <w:r w:rsidRPr="008C6BF8">
        <w:rPr>
          <w:rFonts w:ascii="Times New Roman" w:hAnsi="Times New Roman"/>
          <w:sz w:val="28"/>
          <w:szCs w:val="28"/>
          <w:lang w:eastAsia="ru-RU"/>
        </w:rPr>
        <w:t>Для каждого утверждения можно выбрать только один вариант ответа.</w:t>
      </w:r>
    </w:p>
    <w:p w:rsidR="008851A5" w:rsidRPr="00AC27BD" w:rsidRDefault="008851A5" w:rsidP="00103874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C6BF8">
        <w:rPr>
          <w:rFonts w:ascii="Times New Roman" w:hAnsi="Times New Roman"/>
          <w:sz w:val="28"/>
          <w:szCs w:val="28"/>
        </w:rPr>
        <w:t>В клетку с номером вопроса запишите свой ответ в виде цифры</w:t>
      </w:r>
      <w:r w:rsidRPr="00AC27BD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1989"/>
        <w:gridCol w:w="1701"/>
        <w:gridCol w:w="1701"/>
      </w:tblGrid>
      <w:tr w:rsidR="008851A5" w:rsidRPr="009942FF" w:rsidTr="004405C9">
        <w:trPr>
          <w:trHeight w:val="701"/>
          <w:jc w:val="center"/>
        </w:trPr>
        <w:tc>
          <w:tcPr>
            <w:tcW w:w="1560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989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Скорее НЕТ, чем ДА</w:t>
            </w:r>
          </w:p>
        </w:tc>
        <w:tc>
          <w:tcPr>
            <w:tcW w:w="1701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 xml:space="preserve">Скорее Да, </w:t>
            </w:r>
          </w:p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чем НЕТ</w:t>
            </w:r>
          </w:p>
        </w:tc>
        <w:tc>
          <w:tcPr>
            <w:tcW w:w="1701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ДА</w:t>
            </w:r>
          </w:p>
        </w:tc>
      </w:tr>
      <w:tr w:rsidR="008851A5" w:rsidRPr="009942FF" w:rsidTr="004405C9">
        <w:trPr>
          <w:trHeight w:val="346"/>
          <w:jc w:val="center"/>
        </w:trPr>
        <w:tc>
          <w:tcPr>
            <w:tcW w:w="1560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9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8851A5" w:rsidRPr="002C7221" w:rsidRDefault="008851A5" w:rsidP="00103874">
      <w:pPr>
        <w:jc w:val="both"/>
        <w:rPr>
          <w:rFonts w:ascii="Times New Roman" w:hAnsi="Times New Roman"/>
        </w:rPr>
      </w:pPr>
    </w:p>
    <w:tbl>
      <w:tblPr>
        <w:tblW w:w="10280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943"/>
        <w:gridCol w:w="1019"/>
        <w:gridCol w:w="974"/>
      </w:tblGrid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По1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ПВГ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ПАУ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По2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1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СА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8C6BF8">
        <w:trPr>
          <w:trHeight w:val="763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5"/>
              </w:numPr>
              <w:tabs>
                <w:tab w:val="left" w:pos="393"/>
              </w:tabs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6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7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8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19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0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1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2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3"/>
              </w:numPr>
              <w:spacing w:before="120" w:after="120" w:line="259" w:lineRule="auto"/>
              <w:ind w:left="21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974" w:type="dxa"/>
          </w:tcPr>
          <w:p w:rsidR="008851A5" w:rsidRPr="009942FF" w:rsidRDefault="008851A5" w:rsidP="004405C9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8851A5" w:rsidRDefault="008851A5" w:rsidP="00C601E4"/>
    <w:p w:rsidR="008851A5" w:rsidRDefault="008851A5" w:rsidP="00C601E4"/>
    <w:p w:rsidR="008851A5" w:rsidRDefault="008851A5" w:rsidP="008C6BF8">
      <w:pPr>
        <w:spacing w:line="266" w:lineRule="auto"/>
        <w:ind w:left="1134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Бланк вопросов        Форма В-140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Мое слово всегда совпадает с делом.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Если я хочу что-нибудь сделать, но окружающие считают, что этого делать не стоит, то я готов отказаться от своих намерений.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Люди, которые говорят, что что-то вредно для здоровья, часто просто перестраховываются.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 xml:space="preserve">Без риска жизнь будет скучной. 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После того как я проиграю в какую-нибудь игру я долго не могу успокоиться.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Меня охватывает беспокойство, когда я думаю о своих делах и заботах.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Нередко мне кажутся безвыходными положения, из которых можно найти выход.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У меня есть друзья или близкие знакомые, пробовавшие наркотики.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делаю и говорю одно и то же.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Родители уважают во мне личность.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Мои одноклассники приветливы и доброжелательны со мной.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стараюсь быть в курсе всего происходящего вокруг меня.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легко долго сосредотачиваться на работе, которая мне не интересна.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Если я как следует постараюсь, то я всегда найду решение даже сложным проблемам.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Везде и всегда я прихожу вовремя.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трудно сказать "нет", когда меня о чем-либо просят.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Иногда здоровый образ жизни не так полезен, как кажется.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часто испытываю потребность в острых ощущениях.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скучаю при решении задач, требующих обдумывания.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так сильно переживаю свои разочарования, что потом долго не могу о них забыть.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Неприятности меня сильно расстраивают, я падаю духом.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У меня есть друзья или близкие знакомые, употребляющие наркотики.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никогда и никуда не опаздываю.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Дома интересуются моей жизнью.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У меня с одноклассниками хорошие отношения.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У меня мало свободного времени.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Обычно я сохраняю спокойствие в ожидании опаздывающего к назначенному времени друга или подруги.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Если мне что-либо мешает, то я все же нахожу пути достижения своей цели.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сдерживаю свои обещания.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Для меня мнение друзей или знакомых важнее, чем мое собственное.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Пытаясь полностью следовать правилам, люди часто упускают новые возможности.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Бурная и опасная жизнь интереснее, чем спокойная и размеренная.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часто говорю, не подумав.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стараюсь избегать критических ситуаций и трудностей.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При больших неприятностях я склонен без достаточных оснований винить себя.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видел (а) как мои знакомые употребляли наркотики.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Все что я обещаю я всегда выполняю, даже если меня никто не проверяет.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семье считают, что я добьюсь больших успехов в жизни.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думаю, что мои одноклассники относятся ко мне хорошо.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нравится участвовать в конкурсах и соревнованиях.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Всегда стараюсь продумать способ достижения цели, прежде чем начинать действовать.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довольно просто удается достичь своих целей.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говорю только о том, в чем хорошо разбираюсь.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трудно принимать самостоятельные решения без помощи друзей или знакомых.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Взрослые часто запрещают детям что-то не потому, что это действительно опасно, а потому, что это неудобно им.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нравится испытывать себя в разных ситуациях.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Если мне не удастся выиграть в какую-нибудь игру у моих сверстников, я обижусь и не буду больше играть.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слишком переживаю из-за пустяков.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Когда у меня что-то не получается, я срываю зло или досаду на окружающих.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Некоторые из моих знакомых рассказывали мне, что пробовали или употребляли наркотики.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общаюсь только на темы, в которых хорошо разбираюсь.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Если у родителей есть свободное время, то они стараются провести его вместе со мной.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классе я не чувствую себя лишним.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rPr>
          <w:szCs w:val="28"/>
        </w:rPr>
      </w:pPr>
      <w:r w:rsidRPr="008C6BF8">
        <w:rPr>
          <w:szCs w:val="28"/>
        </w:rPr>
        <w:t>Будет моя жизнь интересной или нет зависит от меня.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придерживаюсь своих планов, даже если приходится выбирать между ними и компанией друзей.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неожиданных ситуациях я всегда знаю, как я должен (должна) себя вести.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Ко всем моим знакомым я отношусь с симпатией.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Интересы, желания друзей или знакомых я часто ставлю выше своих собственных.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Самые лучшие вещи происходят, когда человек позволяет себе быть совершенно свободным от правил.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нравится делать что-либо «на спор».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Когда я раздражаюсь, то не могу сдержаться и говорю все, что думаю.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Нередко я проигрываю из-за того, что недостаточно быстро принимаю решения.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 xml:space="preserve">Я сильно нервничаю, когда не получается достичь задуманного. 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слышал, что моим знакомым предлагали попробовать наркотическое вещество.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нравятся все мои знакомые.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знаю, что своим родителям я нравлюсь таким, какой я есть.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думаю, что мои одноклассники будут жалеть, если мне придется перейти в другую школу.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Моя жизнь наполнена интересными событиями и яркими впечатлениями.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случае неудачи я всегда стараюсь понять, что мною сделано неправильно.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При непредвиденно возникающих трудностях я верю, что смогу с ними справиться.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говорю только правду.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важно, что обо мне думают друзья или знакомые.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Большинство людей склонны солгать в своих интересах.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жизни нужно уметь рисковать.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часто себя ругаю за поспешные решения.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Ожидаемые трудности, обычно, очень тревожат меня.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Вас злит, что кому-то везет в жизни больше, чем вам.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Среди моих знакомых есть такие, которые считают, что употребление наркотиков помогает справляться с жизненными трудностями.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никогда не обманываю.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Родители считают, что во мне больше достоинств, чем недостатков.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Мои одноклассники прислушиваются к моему мнению.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интересно знакомиться с новыми людьми.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могу довести начатое дело до конца, если даже возникает желание его бросить.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Если я приложу достаточно усилий, то смогу справиться с большинством проблем.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всегда соблюдаю правила при переходе улицы.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У меня есть знакомый, просьбы и желания которого я выполню не задумываясь.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Большинство людей добиваются успеха в жизни не совсем честным путём.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Неожиданности и экстрим дарят мне интерес к жизни.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повседневной жизни я часто действую под влиянием момента, не думая о возможных последствиях.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не хватает уверенности в себе.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Когда у меня не получается добиться того, что я хочу, я чувствую отчаяние.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В моем окружении есть люди, которые лечатся от наркомании.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Даже когда я сильно тороплюсь, я соблюдаю правила дорожного движения.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чувствую, что родители меня любят.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думаю, что моим одноклассникам интересно проводить со мной свободное время.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постоянно пытаюсь улучшить или изменить что-нибудь в своей жизни.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Мне легко заставить себя переделать что-либо, когда меня не устраивает качество сделанного.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Я готов(а) к любым трудностям, поскольку полагаюсь на собственные способности.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spacing w:after="0" w:line="240" w:lineRule="auto"/>
        <w:jc w:val="left"/>
        <w:rPr>
          <w:szCs w:val="28"/>
        </w:rPr>
      </w:pPr>
      <w:r w:rsidRPr="008C6BF8">
        <w:rPr>
          <w:szCs w:val="28"/>
        </w:rPr>
        <w:t>Начав дело, я всегда завершаю его.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Когда моими друзьями или знакомыми принимается какое-либо решение, я стараюсь быть на стороне большинства, независимо от того правильное оно или нет.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Большинство людей честны главным образом потому, что боятся попасться.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могу сесть в автомобиль, если знаю, что у него могут быть неисправны тормоза.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У меня вызывают раздражение люди, которые не могут быстро решиться на что-нибудь.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часто нервничаю.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 xml:space="preserve">Жизненные трудности выводят меня из равновесия и заставляют нервничать. 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В своей жизни мне довелось разговаривать с людьми, употребляющими наркотики.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всегда довожу начатое дело до конца.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Моим родителям нравятся мои увлечения.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В школе у меня редко возникают конфликты со сверстниками.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довольно хорошо справляюсь с большей частью ежедневных обязанностей.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При необходимости, я могу заниматься своим делом даже в неудобной, неподходящей обстановке.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Если передо мной встает какая-либо проблема, то я обычно нахожу несколько вариантов ее решения.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У меня не бывает запрещенных желаний и мыслей.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Мое поведение часто зависит от авторитетного мнения моих знакомых.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Вполне допустимо обойти закон, если ты его прямо не нарушаешь.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Мне нравится слушать рассказы о том, как можно экстремально провести время.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Мне не свойственно долго перебирать разные варианты при принятии решения.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Меня волнуют возможные неудачи.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Меня сильно огорчает то, что не осуществляются планы и не сбываются надежды.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считаю, что среди наркоманов есть хорошие люди, с которыми интересно поговорить.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У меня не бывает мыслей, которые нужно скрывать от других.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В семье уважают мое мнение и считаются с ним.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В моем классе есть такой человек, которому я могу рассказать о своих проблемах.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люблю заниматься спортом.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всегда стараюсь выслушать собеседника не перебивая, даже если не терпится ему возразить.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могу что-либо придумать даже в безвыходных на первый взгляд ситуациях.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всегда соглашаюсь, когда мне указывают на мои ошибки.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готов нарушить запрет, если его нарушат и мои товарищи.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считаю, почти каждый солжет, чтобы избежать неприятностей.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Мне нравятся занятия и увлечения, связанные с риском.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«ерзаю» сидя на занятиях или представлениях.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принимаю все слишком близко к сердцу.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Мне кажется, что жизнь проходит мимо меня (проходит зря).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Если я узнаю, что среди знакомых кто-то, пробует или употребляет наркотики я буду относится к нему, как и раньше.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всегда охотно признаю свои шибки.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Я чувствую, что дома мне доверяют.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Мои одноклассники помогают мне, когда я нахожусь в сложной ситуации.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Мне хочется быть впереди других в любом деле.</w:t>
      </w:r>
    </w:p>
    <w:p w:rsidR="008851A5" w:rsidRPr="008C6BF8" w:rsidRDefault="008851A5" w:rsidP="00B66FA8">
      <w:pPr>
        <w:pStyle w:val="ListParagraph"/>
        <w:numPr>
          <w:ilvl w:val="0"/>
          <w:numId w:val="40"/>
        </w:numPr>
        <w:tabs>
          <w:tab w:val="left" w:pos="567"/>
        </w:tabs>
        <w:spacing w:after="0" w:line="240" w:lineRule="auto"/>
        <w:ind w:left="567" w:hanging="567"/>
        <w:jc w:val="left"/>
        <w:rPr>
          <w:szCs w:val="28"/>
        </w:rPr>
      </w:pPr>
      <w:r w:rsidRPr="008C6BF8">
        <w:rPr>
          <w:szCs w:val="28"/>
        </w:rPr>
        <w:t>Прежде чем начать какое-либо дело, я стараюсь собрать о нем как можно более полную информацию.</w:t>
      </w:r>
    </w:p>
    <w:p w:rsidR="008851A5" w:rsidRPr="008C6BF8" w:rsidRDefault="008851A5" w:rsidP="008C6BF8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C6BF8">
        <w:rPr>
          <w:rFonts w:ascii="Times New Roman" w:hAnsi="Times New Roman"/>
          <w:sz w:val="28"/>
          <w:szCs w:val="28"/>
        </w:rPr>
        <w:t>140 Я обычно способен(на) держать ситуацию под контролем.</w:t>
      </w: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10833" w:type="dxa"/>
        <w:tblInd w:w="-601" w:type="dxa"/>
        <w:tblLayout w:type="fixed"/>
        <w:tblLook w:val="00A0"/>
      </w:tblPr>
      <w:tblGrid>
        <w:gridCol w:w="709"/>
        <w:gridCol w:w="1043"/>
        <w:gridCol w:w="2978"/>
        <w:gridCol w:w="1934"/>
        <w:gridCol w:w="299"/>
        <w:gridCol w:w="595"/>
        <w:gridCol w:w="298"/>
        <w:gridCol w:w="894"/>
        <w:gridCol w:w="891"/>
        <w:gridCol w:w="299"/>
        <w:gridCol w:w="893"/>
      </w:tblGrid>
      <w:tr w:rsidR="008851A5" w:rsidRPr="009942FF" w:rsidTr="008C6BF8">
        <w:trPr>
          <w:trHeight w:val="531"/>
        </w:trPr>
        <w:tc>
          <w:tcPr>
            <w:tcW w:w="6673" w:type="dxa"/>
            <w:gridSpan w:val="5"/>
          </w:tcPr>
          <w:p w:rsidR="008851A5" w:rsidRDefault="008851A5" w:rsidP="002937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851A5" w:rsidRPr="009942FF" w:rsidRDefault="008851A5" w:rsidP="002937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ЕМ СПТ   </w:t>
            </w:r>
            <w:r w:rsidRPr="007A49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форма «В-140»</w:t>
            </w:r>
          </w:p>
        </w:tc>
        <w:tc>
          <w:tcPr>
            <w:tcW w:w="3710" w:type="dxa"/>
            <w:gridSpan w:val="6"/>
          </w:tcPr>
          <w:p w:rsidR="008851A5" w:rsidRPr="009942FF" w:rsidRDefault="008851A5" w:rsidP="002937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51A5" w:rsidRPr="009942FF" w:rsidRDefault="008851A5" w:rsidP="002937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БЛАНК ОТВЕТОВ</w:t>
            </w:r>
          </w:p>
        </w:tc>
      </w:tr>
      <w:tr w:rsidR="008851A5" w:rsidRPr="009942FF" w:rsidTr="008C6BF8">
        <w:trPr>
          <w:trHeight w:val="300"/>
        </w:trPr>
        <w:tc>
          <w:tcPr>
            <w:tcW w:w="1678" w:type="dxa"/>
            <w:gridSpan w:val="2"/>
            <w:vAlign w:val="bottom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2854" w:type="dxa"/>
            <w:vAlign w:val="bottom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851A5" w:rsidRPr="009942FF" w:rsidRDefault="008851A5" w:rsidP="002937EA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Группа (класс)</w:t>
            </w:r>
          </w:p>
        </w:tc>
        <w:tc>
          <w:tcPr>
            <w:tcW w:w="857" w:type="dxa"/>
            <w:gridSpan w:val="2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</w:tcPr>
          <w:p w:rsidR="008851A5" w:rsidRPr="009942FF" w:rsidRDefault="008851A5" w:rsidP="002937EA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142" w:type="dxa"/>
            <w:gridSpan w:val="2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1A5" w:rsidRPr="009942FF" w:rsidTr="008C6BF8">
        <w:trPr>
          <w:trHeight w:val="312"/>
        </w:trPr>
        <w:tc>
          <w:tcPr>
            <w:tcW w:w="679" w:type="dxa"/>
            <w:vAlign w:val="bottom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5994" w:type="dxa"/>
            <w:gridSpan w:val="4"/>
            <w:vAlign w:val="bottom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8851A5" w:rsidRPr="009942FF" w:rsidRDefault="008851A5" w:rsidP="002937EA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857" w:type="dxa"/>
            <w:vAlign w:val="bottom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vAlign w:val="bottom"/>
          </w:tcPr>
          <w:p w:rsidR="008851A5" w:rsidRPr="009942FF" w:rsidRDefault="008851A5" w:rsidP="002937EA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856" w:type="dxa"/>
            <w:vAlign w:val="bottom"/>
          </w:tcPr>
          <w:p w:rsidR="008851A5" w:rsidRPr="009942FF" w:rsidRDefault="008851A5" w:rsidP="002937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51A5" w:rsidRDefault="008851A5" w:rsidP="008C6B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68D5">
        <w:rPr>
          <w:rFonts w:ascii="Times New Roman" w:hAnsi="Times New Roman"/>
          <w:b/>
          <w:sz w:val="24"/>
          <w:szCs w:val="24"/>
        </w:rPr>
        <w:t xml:space="preserve">Инструкция по заполнению. </w:t>
      </w:r>
    </w:p>
    <w:p w:rsidR="008851A5" w:rsidRPr="008C6BF8" w:rsidRDefault="008851A5" w:rsidP="008C6BF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C6BF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Вам будет предъявлена серия утверждений. Оценивая каждое из них не тратьте слишком много времени на раздумья. Наиболее естественна первая непосредственная реакция. </w:t>
      </w:r>
      <w:r w:rsidRPr="008C6BF8">
        <w:rPr>
          <w:rFonts w:ascii="Times New Roman" w:hAnsi="Times New Roman"/>
          <w:sz w:val="28"/>
          <w:szCs w:val="28"/>
        </w:rPr>
        <w:t xml:space="preserve">Здесь нет правильных или неправильных ответов. </w:t>
      </w:r>
      <w:r w:rsidRPr="008C6BF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Старайтесь отвечать искренно, иначе Ваши ответы будут распознаны как недостоверные. Внимательно вчитывайтесь в текст, дочитывая до конца каждое утверждение и оценивая его как верное или неверное по отношению к Вам.</w:t>
      </w:r>
      <w:r w:rsidRPr="008C6BF8">
        <w:rPr>
          <w:rFonts w:ascii="Times New Roman" w:hAnsi="Times New Roman"/>
          <w:sz w:val="28"/>
          <w:szCs w:val="28"/>
          <w:lang w:eastAsia="ru-RU"/>
        </w:rPr>
        <w:t>Для каждого утверждения можно выбрать только один вариант ответа.</w:t>
      </w:r>
    </w:p>
    <w:p w:rsidR="008851A5" w:rsidRPr="00AC27BD" w:rsidRDefault="008851A5" w:rsidP="008C6BF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C6BF8">
        <w:rPr>
          <w:rFonts w:ascii="Times New Roman" w:hAnsi="Times New Roman"/>
          <w:sz w:val="28"/>
          <w:szCs w:val="28"/>
        </w:rPr>
        <w:t>В клетку с номером вопроса запишите свой ответ в виде цифры</w:t>
      </w:r>
      <w:r w:rsidRPr="00AC27BD">
        <w:rPr>
          <w:rFonts w:ascii="Times New Roman" w:hAnsi="Times New Roman"/>
          <w:sz w:val="24"/>
          <w:szCs w:val="24"/>
        </w:rPr>
        <w:t>.</w:t>
      </w:r>
    </w:p>
    <w:tbl>
      <w:tblPr>
        <w:tblW w:w="10205" w:type="dxa"/>
        <w:jc w:val="center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"/>
        <w:gridCol w:w="760"/>
        <w:gridCol w:w="800"/>
        <w:gridCol w:w="10"/>
        <w:gridCol w:w="810"/>
        <w:gridCol w:w="810"/>
        <w:gridCol w:w="359"/>
        <w:gridCol w:w="451"/>
        <w:gridCol w:w="810"/>
        <w:gridCol w:w="440"/>
        <w:gridCol w:w="370"/>
        <w:gridCol w:w="810"/>
        <w:gridCol w:w="521"/>
        <w:gridCol w:w="289"/>
        <w:gridCol w:w="937"/>
        <w:gridCol w:w="1012"/>
        <w:gridCol w:w="966"/>
      </w:tblGrid>
      <w:tr w:rsidR="008851A5" w:rsidRPr="009942FF" w:rsidTr="002937EA">
        <w:trPr>
          <w:gridBefore w:val="1"/>
          <w:gridAfter w:val="4"/>
          <w:wBefore w:w="50" w:type="dxa"/>
          <w:wAfter w:w="3204" w:type="dxa"/>
          <w:trHeight w:val="701"/>
          <w:jc w:val="center"/>
        </w:trPr>
        <w:tc>
          <w:tcPr>
            <w:tcW w:w="1560" w:type="dxa"/>
            <w:gridSpan w:val="2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989" w:type="dxa"/>
            <w:gridSpan w:val="4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Скорее НЕТ, чем ДА</w:t>
            </w:r>
          </w:p>
        </w:tc>
        <w:tc>
          <w:tcPr>
            <w:tcW w:w="1701" w:type="dxa"/>
            <w:gridSpan w:val="3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 xml:space="preserve">Скорее Да, </w:t>
            </w:r>
          </w:p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чем НЕТ</w:t>
            </w:r>
          </w:p>
        </w:tc>
        <w:tc>
          <w:tcPr>
            <w:tcW w:w="1701" w:type="dxa"/>
            <w:gridSpan w:val="3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ДА</w:t>
            </w:r>
          </w:p>
        </w:tc>
      </w:tr>
      <w:tr w:rsidR="008851A5" w:rsidRPr="009942FF" w:rsidTr="002937EA">
        <w:trPr>
          <w:gridBefore w:val="1"/>
          <w:gridAfter w:val="4"/>
          <w:wBefore w:w="50" w:type="dxa"/>
          <w:wAfter w:w="3204" w:type="dxa"/>
          <w:trHeight w:val="346"/>
          <w:jc w:val="center"/>
        </w:trPr>
        <w:tc>
          <w:tcPr>
            <w:tcW w:w="1560" w:type="dxa"/>
            <w:gridSpan w:val="2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9" w:type="dxa"/>
            <w:gridSpan w:val="4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3"/>
            <w:vAlign w:val="center"/>
          </w:tcPr>
          <w:p w:rsidR="008851A5" w:rsidRPr="009942FF" w:rsidRDefault="008851A5" w:rsidP="00293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2F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По1</w:t>
            </w:r>
          </w:p>
        </w:tc>
        <w:tc>
          <w:tcPr>
            <w:tcW w:w="966" w:type="dxa"/>
            <w:tcBorders>
              <w:top w:val="single" w:sz="12" w:space="0" w:color="auto"/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ПВГ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ПАУ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НСО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По2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1978CF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63F9B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13D1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13D1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СА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1978CF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63F9B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13D1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13D1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</w:tcBorders>
            <w:vAlign w:val="center"/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8851A5" w:rsidRPr="009942FF" w:rsidTr="002937EA">
        <w:tblPrEx>
          <w:jc w:val="left"/>
        </w:tblPrEx>
        <w:trPr>
          <w:trHeight w:val="680"/>
        </w:trPr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1978CF" w:rsidRDefault="008851A5" w:rsidP="00B66FA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63F9B" w:rsidRDefault="008851A5" w:rsidP="00B66FA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13D1" w:rsidRDefault="008851A5" w:rsidP="00B66FA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13D1" w:rsidRDefault="008851A5" w:rsidP="00B66FA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170" w:firstLine="0"/>
              <w:contextualSpacing w:val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51A5" w:rsidRPr="00215586" w:rsidRDefault="008851A5" w:rsidP="00B66FA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70"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01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851A5" w:rsidRPr="009942FF" w:rsidRDefault="008851A5" w:rsidP="002937EA">
            <w:pPr>
              <w:tabs>
                <w:tab w:val="left" w:pos="233"/>
              </w:tabs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2F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966" w:type="dxa"/>
            <w:tcBorders>
              <w:bottom w:val="single" w:sz="12" w:space="0" w:color="auto"/>
              <w:right w:val="single" w:sz="12" w:space="0" w:color="auto"/>
            </w:tcBorders>
          </w:tcPr>
          <w:p w:rsidR="008851A5" w:rsidRPr="009942FF" w:rsidRDefault="008851A5" w:rsidP="002937EA">
            <w:pPr>
              <w:spacing w:before="120" w:after="12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  <w:r w:rsidRPr="00C601E4">
        <w:rPr>
          <w:rFonts w:ascii="Times New Roman" w:hAnsi="Times New Roman"/>
          <w:sz w:val="28"/>
          <w:szCs w:val="28"/>
        </w:rPr>
        <w:t>Ключи для субшкал</w:t>
      </w:r>
    </w:p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  <w:r w:rsidRPr="00C601E4">
        <w:rPr>
          <w:rFonts w:ascii="Times New Roman" w:hAnsi="Times New Roman"/>
          <w:sz w:val="28"/>
          <w:szCs w:val="28"/>
        </w:rPr>
        <w:t>Для формы А</w:t>
      </w:r>
    </w:p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31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0"/>
        <w:gridCol w:w="6871"/>
      </w:tblGrid>
      <w:tr w:rsidR="008851A5" w:rsidRPr="009942FF" w:rsidTr="009942FF">
        <w:trPr>
          <w:trHeight w:val="33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Шкала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ПО1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1, 12, 23, 34, 45, 56, 67, 78, 89, 100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ПО2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7, 18, 29, 40, 51, 62, 73, 84, 95, 106</w:t>
            </w:r>
          </w:p>
        </w:tc>
      </w:tr>
      <w:tr w:rsidR="008851A5" w:rsidRPr="009942FF" w:rsidTr="009942FF">
        <w:trPr>
          <w:trHeight w:val="320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ПВГ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2, 13, 24, 35, 46, 57, 68, 79, 90, 101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ПAY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3, 14, 25, 36, 47, 58, 69, 80, 91, 102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CP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4, 15, 26, 37, 48, 59, 70, 81, 92, 103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5, 16, 27, 38, 49, 60, 71, 82, 93, 104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6, 17, 28, 39, 50, 61, 72, 83, 94, 105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ПР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8, 19, 30, 41, 52, 63, 74, 85, 96, 107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9, 20, 31, 42, 53, 64, 75, 86, 97,108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10, 21, 32, 43, 54, 65, 76, 87, 98, 109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CR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11, 22, 33, 44, 55, 66, 77, 88, 99, 110</w:t>
            </w:r>
          </w:p>
        </w:tc>
      </w:tr>
    </w:tbl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  <w:r w:rsidRPr="00C601E4">
        <w:rPr>
          <w:rFonts w:ascii="Times New Roman" w:hAnsi="Times New Roman"/>
          <w:sz w:val="28"/>
          <w:szCs w:val="28"/>
        </w:rPr>
        <w:t>Для формы В</w:t>
      </w:r>
    </w:p>
    <w:p w:rsidR="008851A5" w:rsidRPr="00C601E4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0"/>
        <w:gridCol w:w="6871"/>
      </w:tblGrid>
      <w:tr w:rsidR="008851A5" w:rsidRPr="009942FF" w:rsidTr="009942FF">
        <w:trPr>
          <w:trHeight w:val="330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Шкала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</w:tr>
      <w:tr w:rsidR="008851A5" w:rsidRPr="009942FF" w:rsidTr="009942FF">
        <w:trPr>
          <w:trHeight w:val="320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ПО1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1, 15, 29, 43, 57, 71, 85, 99, 113, 127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ПО2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9, 23, 37, 51, 65, 79, 93, 107, 121, 135</w:t>
            </w:r>
          </w:p>
        </w:tc>
      </w:tr>
      <w:tr w:rsidR="008851A5" w:rsidRPr="009942FF" w:rsidTr="009942FF">
        <w:trPr>
          <w:trHeight w:val="311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ПВГ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2, 16, 30, 44, 58, 72, 86, 100, 114, 128</w:t>
            </w:r>
          </w:p>
        </w:tc>
      </w:tr>
      <w:tr w:rsidR="008851A5" w:rsidRPr="009942FF" w:rsidTr="009942FF">
        <w:trPr>
          <w:trHeight w:val="32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ПAY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3, 17, 31, 45, 59, 73, 87, 101, 115, 129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CP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4, 18, 32, 46, 60, 74, 88, 102, 116, 130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5, 19, 33, 47, 61, 75, 89, 103, 117, 131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6, 20, 34, 48, 62, 76, 90, 104, 118, 132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Ф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7, 21, 35, 49, 63, 77, 91, 105, 119, 133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ПР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10, 24, 38, 52, 66, 80, 94, 108, 122, 136</w:t>
            </w:r>
          </w:p>
        </w:tc>
      </w:tr>
      <w:tr w:rsidR="008851A5" w:rsidRPr="009942FF" w:rsidTr="009942FF">
        <w:trPr>
          <w:trHeight w:val="320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11, 25, 39, 53, 67, 81, 95, 109, 123, 137</w:t>
            </w:r>
          </w:p>
        </w:tc>
      </w:tr>
      <w:tr w:rsidR="008851A5" w:rsidRPr="009942FF" w:rsidTr="009942FF">
        <w:trPr>
          <w:trHeight w:val="306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12, 26, 40, 54, 68, 82, 96, 110, 124, 138</w:t>
            </w:r>
          </w:p>
        </w:tc>
      </w:tr>
      <w:tr w:rsidR="008851A5" w:rsidRPr="009942FF" w:rsidTr="009942FF">
        <w:trPr>
          <w:trHeight w:val="315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CR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13, 27, 41, 55, 69, 83, 97, 111, 125, 139</w:t>
            </w:r>
          </w:p>
        </w:tc>
      </w:tr>
      <w:tr w:rsidR="008851A5" w:rsidRPr="009942FF" w:rsidTr="009942FF">
        <w:trPr>
          <w:trHeight w:val="320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14, 28, 42, 56, 70, 84, 98, 112, 126, 140</w:t>
            </w:r>
          </w:p>
        </w:tc>
      </w:tr>
      <w:tr w:rsidR="008851A5" w:rsidRPr="009942FF" w:rsidTr="009942FF">
        <w:trPr>
          <w:trHeight w:val="311"/>
        </w:trPr>
        <w:tc>
          <w:tcPr>
            <w:tcW w:w="2220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HCO</w:t>
            </w:r>
          </w:p>
        </w:tc>
        <w:tc>
          <w:tcPr>
            <w:tcW w:w="6871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8, 22, 36, 50, 64, 78, 92, 106, 120, 134</w:t>
            </w:r>
          </w:p>
        </w:tc>
      </w:tr>
    </w:tbl>
    <w:p w:rsidR="008851A5" w:rsidRPr="0084687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  <w:r w:rsidRPr="00846875">
        <w:rPr>
          <w:rFonts w:ascii="Times New Roman" w:hAnsi="Times New Roman"/>
          <w:sz w:val="27"/>
          <w:szCs w:val="27"/>
        </w:rPr>
        <w:t>Ключ для интегрированных шкал</w:t>
      </w:r>
    </w:p>
    <w:p w:rsidR="008851A5" w:rsidRPr="0084687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2"/>
        <w:gridCol w:w="4184"/>
        <w:gridCol w:w="3692"/>
      </w:tblGrid>
      <w:tr w:rsidR="008851A5" w:rsidRPr="009942FF" w:rsidTr="009942FF">
        <w:trPr>
          <w:trHeight w:val="646"/>
        </w:trPr>
        <w:tc>
          <w:tcPr>
            <w:tcW w:w="186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Форма теста</w:t>
            </w:r>
          </w:p>
        </w:tc>
        <w:tc>
          <w:tcPr>
            <w:tcW w:w="4184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Интегративная шкала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b/>
                <w:sz w:val="28"/>
                <w:szCs w:val="28"/>
              </w:rPr>
              <w:t>ФАКТОРЫ  РИСКА</w:t>
            </w:r>
          </w:p>
        </w:tc>
        <w:tc>
          <w:tcPr>
            <w:tcW w:w="369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Интегративная шкала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b/>
                <w:sz w:val="28"/>
                <w:szCs w:val="28"/>
              </w:rPr>
              <w:t>ФАКТОРЫ  ЗАЩИТЫ</w:t>
            </w:r>
          </w:p>
        </w:tc>
      </w:tr>
      <w:tr w:rsidR="008851A5" w:rsidRPr="009942FF" w:rsidTr="009942FF">
        <w:trPr>
          <w:trHeight w:val="1562"/>
        </w:trPr>
        <w:tc>
          <w:tcPr>
            <w:tcW w:w="186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«А»</w:t>
            </w:r>
          </w:p>
        </w:tc>
        <w:tc>
          <w:tcPr>
            <w:tcW w:w="4184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Вопросы-маркеры: 1, 4, 5, 12, 14,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15, 16, 17, 23, 26, 27, 34, 35, 36, 38, 39, 45, 46, 47, 48, 50, 56, 59,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67, 70,71, 78, 79, 81, 82, 89, 90, 92, 93,  100, 101,103,104</w:t>
            </w:r>
          </w:p>
        </w:tc>
        <w:tc>
          <w:tcPr>
            <w:tcW w:w="369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Вопросы-маркеры: 8, 9, 19, 20,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21, 30, 32, 33, 41, 42, 43, 52, 55, 65, 66, 74, 76, 85, 86, 96, 99,107,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108,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9942FF">
        <w:trPr>
          <w:trHeight w:val="797"/>
        </w:trPr>
        <w:tc>
          <w:tcPr>
            <w:tcW w:w="186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4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Количество вопросов: 38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Максимальное количество баллов, (соответствует 100о%»)- 114 баллов</w:t>
            </w:r>
          </w:p>
        </w:tc>
        <w:tc>
          <w:tcPr>
            <w:tcW w:w="369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Количество вопросов: 23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Максимальное количество баллов, (соответствует 100%)-69 баллов</w:t>
            </w:r>
          </w:p>
        </w:tc>
      </w:tr>
      <w:tr w:rsidR="008851A5" w:rsidRPr="009942FF" w:rsidTr="009942FF">
        <w:trPr>
          <w:trHeight w:val="3492"/>
        </w:trPr>
        <w:tc>
          <w:tcPr>
            <w:tcW w:w="186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image25.png" o:spid="_x0000_i1026" type="#_x0000_t75" style="width:52.5pt;height:12pt;visibility:visible">
                  <v:imagedata r:id="rId11" o:title=""/>
                </v:shape>
              </w:pict>
            </w:r>
          </w:p>
        </w:tc>
        <w:tc>
          <w:tcPr>
            <w:tcW w:w="4184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Вопросы-маркеры: 1, 4, 5, 15, 17, 18, 19, 20, 29, 32, 33, 43, 44, 45, 47,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48, 57, 58, 59, 60, 62, 71, 74, 85, 88,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89, 99, 100, 102, 103, 113, 114, 116,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117, 127, 128, 130, l3l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Количество вопросов: 38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Максимальное количество баллов,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(соответствует l00%») -114 баллов</w:t>
            </w:r>
          </w:p>
        </w:tc>
        <w:tc>
          <w:tcPr>
            <w:tcW w:w="3692" w:type="dxa"/>
          </w:tcPr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Вопросы-маркеры: 10, 11, 24, 25, 26, 38, 40, 41, 52, 53, 54, 66, 69, 82, 83, 94, 96, 108, 109, 122, 125, 136, 137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Количество вопросов: 23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Максимальное количество</w:t>
            </w:r>
          </w:p>
          <w:p w:rsidR="008851A5" w:rsidRPr="009942FF" w:rsidRDefault="008851A5" w:rsidP="009942FF">
            <w:pPr>
              <w:pStyle w:val="NoSpacing"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баллов, (соответствует 100%») -  69 баллов</w:t>
            </w:r>
          </w:p>
        </w:tc>
      </w:tr>
    </w:tbl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09">
        <w:rPr>
          <w:rFonts w:ascii="Times New Roman" w:hAnsi="Times New Roman"/>
          <w:b/>
          <w:sz w:val="28"/>
          <w:szCs w:val="28"/>
        </w:rPr>
        <w:t xml:space="preserve">Примерные локальные акты образовательной организации </w:t>
      </w:r>
    </w:p>
    <w:p w:rsidR="008851A5" w:rsidRPr="00BC3E09" w:rsidRDefault="008851A5" w:rsidP="008F73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09">
        <w:rPr>
          <w:rFonts w:ascii="Times New Roman" w:hAnsi="Times New Roman"/>
          <w:b/>
          <w:sz w:val="28"/>
          <w:szCs w:val="28"/>
        </w:rPr>
        <w:t xml:space="preserve">по проведению ЕМ СПТ </w:t>
      </w: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      ______________________________________________________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      (наименование, адрес, ИНН образовательной организации)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Приказ 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«___»________ 2022                                                                                       N ___ 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о подготовке и проведении 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социально-психологического тестирования,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направленного на раннее выявление 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немедицинского потребления наркотических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средств и психотропных веществ в 2022-2023 учебном году</w:t>
      </w:r>
    </w:p>
    <w:p w:rsidR="008851A5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323773">
      <w:pPr>
        <w:pStyle w:val="Heading3"/>
        <w:shd w:val="clear" w:color="auto" w:fill="FFFFFF"/>
        <w:spacing w:before="0" w:after="255" w:line="270" w:lineRule="atLeast"/>
        <w:ind w:firstLine="567"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BC3E09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В соответствии Порядком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 утвержденным </w:t>
      </w:r>
      <w:r w:rsidRPr="00BC3E09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BC3E09">
        <w:rPr>
          <w:rFonts w:ascii="Times New Roman" w:hAnsi="Times New Roman"/>
          <w:b w:val="0"/>
          <w:bCs w:val="0"/>
          <w:color w:val="auto"/>
          <w:sz w:val="28"/>
          <w:szCs w:val="28"/>
        </w:rPr>
        <w:t>Приказом Министерства просвещения РФ от 20 февраля 2020 г. № 59 “Об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организациях”</w:t>
      </w:r>
      <w:r w:rsidRPr="00BC3E09">
        <w:rPr>
          <w:rFonts w:ascii="Times New Roman" w:hAnsi="Times New Roman"/>
          <w:sz w:val="28"/>
          <w:szCs w:val="28"/>
        </w:rPr>
        <w:t xml:space="preserve">, </w:t>
      </w:r>
      <w:r w:rsidRPr="00BC3E09">
        <w:rPr>
          <w:rFonts w:ascii="Times New Roman" w:hAnsi="Times New Roman"/>
          <w:b w:val="0"/>
          <w:bCs w:val="0"/>
          <w:color w:val="auto"/>
          <w:sz w:val="28"/>
          <w:szCs w:val="28"/>
        </w:rPr>
        <w:t>руководствуясь Приказ Министерства образования, науки и молодежи  Республики Крым от 10.03.2022 № 418  «О  проведении социально-психологического тестирования, направленного на раннее выявление незаконного потребления наркотических  средств и психотропных веществ с использованием единой методики для учащихся общеобразовательных школ, обучающихся  профессиональных образовательных организаций Республики Крым  в 2022/2023учебном году» приказываю:</w:t>
      </w:r>
    </w:p>
    <w:p w:rsidR="008851A5" w:rsidRPr="00BC3E09" w:rsidRDefault="008851A5" w:rsidP="003237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1. Провести социально - психологическое тестирование обучающихся, направленное на раннее  выявление немедицинского потребления наркотических  средств  и  психотропных  веществ в срок с «___»________ ____ г. по «___»________ ____ г. Согласно Алгоритму (Приложение 1)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>2. Создать комиссию, обеспечивающую организационно-техническое сопровождение социально-психологического тестирования (далее – Комиссия)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2. Председателю комисси_________ (должность, Ф.И.О.) в срок до «___»____20__г  организовать проведение классными руководителями и педагогом-психологом предварительной подготовительной работы, а именно: классных часов, родительских собраний; ознакомить обучающихся, родителей (законных представителей) с целями, задачами, порядком проведения социально-психологического тестирования и профилактических медицинских осмотров; организовать получение  от   обучающихся, достигших возраста 15 лет   либо   от   родителей  (законных представителей) обучающихся, не достигших возраста 15 лет информированных добровольных согласий на участие в социально-психологическом тестировании и профилактическом медицинском осмотре.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3. ___________________________ (должность, Ф.И.О.) обеспечить проведение социально-психологического тестирования строго в соответствие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образования, утвержденного Приказом Министерства Просвещения Российской Федерации от 20.02.2020 № 59  «Об утверждении порядка социально-психологического тестирования в общеобразовательных  организациях и профессиональных образовательных организациях » 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4. ___________________________(должность, Ф.И.О.) организовать при проведении социально-психологического тестирования присутствие  в  аудитории  в  качестве   наблюдателей  родителей  (законных представителей) обучающихся, участвующих в тестировании.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5. _________________________________(должность, Ф.И.О.) обеспечить хранение в течение года добровольных информированных согласий на участие в социально-психологическом тестировании и пакетов с результатами тестирования в  условиях,  гарантирующих  конфиденциальность  и невозможность несанкционированного доступа к ним.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6. _______________________            (должность, Ф.И.О.) в срок до «____»________г. Обеспечить своевременную передачу                   результатов социально-психологического тестирования по установленной форме в муниципальный орган управления в сфере образования (муниципальному оператору тестирования) для обобщения информации и передачи ее в Министерство образования науки и молодежи Республики Крым; в срок до «____»________г. Обеспечить передачу поименных списков обучающихся, давших согласие на участие в профилактическом медицинском осмотре и добровольных информированных согласий обучающихся, достигших возраста 15 лет либо родителей (законных представителей) обучающихся не достигших возраста 15 лет в организацию здравоохранения__________________________________ по установленному акту приема-передачи. Сканированную копию акта приема-передачи поименных списков и информированных добровольных согласий направить в муниципальный орган управления в сфере образования (муниципальному оператору тестирования) в срок до «___» ______г. Для обобщения информации и передачи ее в Министерство образования, науки и молодежи Республики Крым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7. Контроль за выполнением настоящего приказа оставляю за собой.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    Директор                                                           ФИО 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851A5" w:rsidRPr="00E816B4" w:rsidRDefault="008851A5" w:rsidP="0032377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851A5" w:rsidRDefault="008851A5" w:rsidP="00323773">
      <w:pPr>
        <w:jc w:val="right"/>
        <w:rPr>
          <w:rFonts w:ascii="Times New Roman" w:hAnsi="Times New Roman"/>
        </w:rPr>
      </w:pPr>
    </w:p>
    <w:p w:rsidR="008851A5" w:rsidRDefault="008851A5" w:rsidP="00323773">
      <w:pPr>
        <w:jc w:val="right"/>
        <w:rPr>
          <w:rFonts w:ascii="Times New Roman" w:hAnsi="Times New Roman"/>
        </w:rPr>
      </w:pPr>
    </w:p>
    <w:p w:rsidR="008851A5" w:rsidRPr="00BC3E09" w:rsidRDefault="008851A5" w:rsidP="00323773">
      <w:pPr>
        <w:jc w:val="right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Приложение 1</w:t>
      </w:r>
    </w:p>
    <w:p w:rsidR="008851A5" w:rsidRPr="00BC3E09" w:rsidRDefault="008851A5" w:rsidP="0032377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BC3E09">
        <w:rPr>
          <w:rFonts w:ascii="Times New Roman" w:hAnsi="Times New Roman"/>
          <w:sz w:val="28"/>
          <w:szCs w:val="28"/>
        </w:rPr>
        <w:t xml:space="preserve"> приказу  от ____  № ____</w:t>
      </w:r>
    </w:p>
    <w:p w:rsidR="008851A5" w:rsidRPr="00BC3E09" w:rsidRDefault="008851A5" w:rsidP="003237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09"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8851A5" w:rsidRPr="00BC3E09" w:rsidRDefault="008851A5" w:rsidP="0032377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действий образовательной организации при подготовке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 по Единой Методике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"/>
        <w:gridCol w:w="6153"/>
        <w:gridCol w:w="1998"/>
        <w:gridCol w:w="991"/>
      </w:tblGrid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8851A5" w:rsidRPr="009942FF" w:rsidTr="00CB094A">
        <w:trPr>
          <w:trHeight w:val="1178"/>
        </w:trPr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Издать </w:t>
            </w:r>
            <w:r w:rsidRPr="009942FF">
              <w:rPr>
                <w:rFonts w:ascii="Times New Roman" w:hAnsi="Times New Roman"/>
                <w:sz w:val="28"/>
                <w:szCs w:val="28"/>
              </w:rPr>
              <w:t>распорядительный акт руководителя образовательной организации</w:t>
            </w: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проведении тестирования (назначить ответственного; сроки; определить возрастную группу обучающихся, подлежащих тестированию; создать комиссию, обеспечивающую организационно-техническое сопровождение тестирования</w:t>
            </w:r>
            <w:r w:rsidRPr="009942FF">
              <w:rPr>
                <w:rFonts w:ascii="Times New Roman" w:hAnsi="Times New Roman"/>
                <w:sz w:val="28"/>
                <w:szCs w:val="28"/>
              </w:rPr>
              <w:t xml:space="preserve"> из числа работников образовательной организации</w:t>
            </w: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приказ</w:t>
            </w:r>
            <w:r w:rsidRPr="009942F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утвержденный состав комиссии;</w:t>
            </w:r>
          </w:p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Обеспечить обмен оперативной информацией с муниципальным куратором по проведению тестирования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сканкопия приказа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Принять положение о конфиденциальности и ознакомить под подпись с положением административно-педагогический персонал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положение; лист ознакомления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rPr>
          <w:trHeight w:val="628"/>
        </w:trPr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Провести разъяснительную работу о цели, особенностях процедуры, роли в воспитательном процессе социально-психологического тестирования на собрании педагогического коллектива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информация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Включить проведение СПТ в план воспитательной работы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rPr>
          <w:trHeight w:val="597"/>
        </w:trPr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Провести разъяснительную работу о процедуре тестирования на классных часах и родительских собраниях (информационно-мотивационная компания)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план проведения классных часов и родительских собраний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Получить добровольные информированные согласия на прохождение СПТ по ЕМ 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 xml:space="preserve">согласия на участие в СПТ 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Обеспечить утверждение поименных списков обучающихся на основе информированных согласий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списки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51A5" w:rsidRPr="009942FF" w:rsidTr="00CB094A">
        <w:trPr>
          <w:trHeight w:val="635"/>
        </w:trPr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25" w:type="dxa"/>
          </w:tcPr>
          <w:p w:rsidR="008851A5" w:rsidRPr="009942FF" w:rsidRDefault="008851A5" w:rsidP="00BC3E0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Утвердить график проведения тестирования по классам/группам и кабинетам/аудиториям;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график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rPr>
          <w:trHeight w:val="373"/>
        </w:trPr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Подготовить бланки вопросов и бланки ответов (при бланковой форме проведения тестирования)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бланки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  <w:vMerge w:val="restart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Организовать тестирование с использованием ЕМ СПТ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  <w:vMerge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мониторинг за прохождением тестирования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  <w:vMerge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Обеспечить соблюдение конфиденциальности при проведении тестирования, запечатывании и хранении результатов тестирования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  <w:vMerge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25" w:type="dxa"/>
          </w:tcPr>
          <w:p w:rsidR="008851A5" w:rsidRPr="009942FF" w:rsidRDefault="008851A5" w:rsidP="00BC3E0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По завершении тестирования, члены Комиссии комплектуют заполненные анкеты (опросные листы) на бумажном носителе, хранение которых осуществляется в деперсонифицированном виде с соблюдением требований конфиденциальности.</w:t>
            </w:r>
          </w:p>
          <w:p w:rsidR="008851A5" w:rsidRPr="009942FF" w:rsidRDefault="008851A5" w:rsidP="00BC3E0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тестирования группируются по возрасту обучающихся, классам (группам), в которых они обучаются, и упаковываются членами Комиссии в пакеты в соответствии с требованиями к сохранности данных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пакеты с бланками ответов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Заполнить отчетные формы по итогам тестирования/сообщить о завершении прохождения СПТ обучающимися образовательной организации куратору муниципального района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отчет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Обеспечить конфиденциальность и невозможность несанкционированного доступа при хранении и использовании документов и персональных данных (списков и кодов учащихся, добровольных информированных согласий). Хранение данных на электронном носителе осуществляется в деперсонифицированном виде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Направить пакеты с бланками ответов муниципальному куратору СПТ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Принять план коррекционной и профилактической работы по результатам СПТ, как части плана воспитательной работы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851A5" w:rsidRPr="009942FF" w:rsidTr="00CB094A">
        <w:tc>
          <w:tcPr>
            <w:tcW w:w="438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22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color w:val="000000"/>
                <w:sz w:val="28"/>
                <w:szCs w:val="28"/>
              </w:rPr>
              <w:t>Приступить к реализации плана коррекционно-профилактической работы</w:t>
            </w:r>
          </w:p>
        </w:tc>
        <w:tc>
          <w:tcPr>
            <w:tcW w:w="1985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8851A5" w:rsidRPr="009942FF" w:rsidRDefault="008851A5" w:rsidP="00CB09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8851A5" w:rsidRPr="00BC3E09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Pr="00BC3E09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Pr="00BC3E09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Pr="00BC3E09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8851A5" w:rsidRPr="00BC3E09" w:rsidRDefault="008851A5" w:rsidP="00BC3E0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3E09">
        <w:rPr>
          <w:rFonts w:ascii="Times New Roman" w:hAnsi="Times New Roman"/>
          <w:color w:val="000000"/>
          <w:sz w:val="28"/>
          <w:szCs w:val="28"/>
        </w:rPr>
        <w:t xml:space="preserve">          ______________________________________________________</w:t>
      </w:r>
    </w:p>
    <w:p w:rsidR="008851A5" w:rsidRPr="00BC3E09" w:rsidRDefault="008851A5" w:rsidP="0032377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>(наименование, адрес, ИНН образовательной организации)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right="4280" w:firstLine="0"/>
        <w:jc w:val="center"/>
        <w:rPr>
          <w:sz w:val="28"/>
          <w:szCs w:val="28"/>
        </w:rPr>
      </w:pPr>
      <w:r w:rsidRPr="00BC3E09">
        <w:rPr>
          <w:sz w:val="28"/>
          <w:szCs w:val="28"/>
        </w:rPr>
        <w:t xml:space="preserve">                                                 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right="4280" w:firstLine="0"/>
        <w:jc w:val="center"/>
        <w:rPr>
          <w:b/>
          <w:sz w:val="28"/>
          <w:szCs w:val="28"/>
        </w:rPr>
      </w:pPr>
      <w:r w:rsidRPr="00BC3E09">
        <w:rPr>
          <w:sz w:val="28"/>
          <w:szCs w:val="28"/>
        </w:rPr>
        <w:t xml:space="preserve">                                                 </w:t>
      </w:r>
      <w:r w:rsidRPr="00BC3E09">
        <w:rPr>
          <w:b/>
          <w:sz w:val="28"/>
          <w:szCs w:val="28"/>
        </w:rPr>
        <w:t>ПРИКАЗ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right="4280" w:firstLine="0"/>
        <w:jc w:val="center"/>
        <w:rPr>
          <w:b/>
          <w:sz w:val="28"/>
          <w:szCs w:val="28"/>
        </w:rPr>
      </w:pPr>
    </w:p>
    <w:p w:rsidR="008851A5" w:rsidRPr="00BC3E09" w:rsidRDefault="008851A5" w:rsidP="00323773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BC3E09">
        <w:rPr>
          <w:rFonts w:ascii="Times New Roman" w:hAnsi="Times New Roman"/>
          <w:b/>
          <w:sz w:val="28"/>
          <w:szCs w:val="28"/>
        </w:rPr>
        <w:t>«____»__________2022 г.                                                     № __________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right="4280" w:firstLine="0"/>
        <w:jc w:val="center"/>
        <w:rPr>
          <w:sz w:val="28"/>
          <w:szCs w:val="28"/>
        </w:rPr>
      </w:pP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 xml:space="preserve">о создании комиссии, обеспечивающей 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>организационно - техническое сопровождение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 xml:space="preserve">тестирования, направленного на раннее 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 xml:space="preserve">выявление немедицинского потребления 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 xml:space="preserve">наркотических средств и психотропных 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>веществ, и об утверждении ее состава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firstLine="709"/>
        <w:jc w:val="center"/>
        <w:rPr>
          <w:b/>
          <w:sz w:val="28"/>
          <w:szCs w:val="28"/>
        </w:rPr>
      </w:pPr>
    </w:p>
    <w:p w:rsidR="008851A5" w:rsidRPr="00BC3E09" w:rsidRDefault="008851A5" w:rsidP="00323773">
      <w:pPr>
        <w:pStyle w:val="13"/>
        <w:shd w:val="clear" w:color="auto" w:fill="auto"/>
        <w:tabs>
          <w:tab w:val="left" w:leader="underscore" w:pos="476"/>
          <w:tab w:val="left" w:leader="underscore" w:pos="2098"/>
          <w:tab w:val="left" w:leader="underscore" w:pos="3054"/>
        </w:tabs>
        <w:spacing w:before="0" w:after="0" w:line="276" w:lineRule="auto"/>
        <w:ind w:left="20" w:right="20" w:firstLine="540"/>
        <w:jc w:val="both"/>
        <w:rPr>
          <w:sz w:val="28"/>
          <w:szCs w:val="28"/>
        </w:rPr>
      </w:pPr>
      <w:r w:rsidRPr="00BC3E09">
        <w:rPr>
          <w:sz w:val="28"/>
          <w:szCs w:val="28"/>
        </w:rPr>
        <w:t>В соответствии с абз. 4 п. 4 , п.п. 5-9 Порядка проведения социально-психологического те</w:t>
      </w:r>
      <w:r w:rsidRPr="00BC3E09">
        <w:rPr>
          <w:sz w:val="28"/>
          <w:szCs w:val="28"/>
        </w:rPr>
        <w:softHyphen/>
        <w:t>стирования лиц, обучающихся в общеобразовательных организациях и профессиональных образо</w:t>
      </w:r>
      <w:r w:rsidRPr="00BC3E09">
        <w:rPr>
          <w:sz w:val="28"/>
          <w:szCs w:val="28"/>
        </w:rPr>
        <w:softHyphen/>
        <w:t>вательных организациях, а также в образовательных организациях высшего образования, утвер</w:t>
      </w:r>
      <w:r w:rsidRPr="00BC3E09">
        <w:rPr>
          <w:sz w:val="28"/>
          <w:szCs w:val="28"/>
        </w:rPr>
        <w:softHyphen/>
        <w:t>жденного Приказом Минобрнауки России от 16.06.2014 N 658, во исполнение приказа Министерства образования науки и молодежи Республики Крым  ____________ от "___</w:t>
      </w:r>
      <w:r w:rsidRPr="00BC3E09">
        <w:rPr>
          <w:sz w:val="28"/>
          <w:szCs w:val="28"/>
        </w:rPr>
        <w:tab/>
        <w:t>" _______</w:t>
      </w:r>
      <w:r w:rsidRPr="00BC3E09">
        <w:rPr>
          <w:sz w:val="28"/>
          <w:szCs w:val="28"/>
        </w:rPr>
        <w:tab/>
        <w:t>г.  №  «О подготовке и проведении социально-психологического тестиро</w:t>
      </w:r>
      <w:r w:rsidRPr="00BC3E09">
        <w:rPr>
          <w:sz w:val="28"/>
          <w:szCs w:val="28"/>
        </w:rPr>
        <w:softHyphen/>
        <w:t xml:space="preserve">вания, направленного на раннее выявление немедицинского потребления наркотических средств и психотропных веществ» </w:t>
      </w:r>
      <w:r w:rsidRPr="00BC3E09">
        <w:rPr>
          <w:b/>
          <w:sz w:val="28"/>
          <w:szCs w:val="28"/>
        </w:rPr>
        <w:t>приказываю:</w:t>
      </w:r>
    </w:p>
    <w:p w:rsidR="008851A5" w:rsidRPr="00BC3E09" w:rsidRDefault="008851A5" w:rsidP="00323773">
      <w:pPr>
        <w:pStyle w:val="13"/>
        <w:shd w:val="clear" w:color="auto" w:fill="auto"/>
        <w:tabs>
          <w:tab w:val="left" w:leader="underscore" w:pos="476"/>
          <w:tab w:val="left" w:leader="underscore" w:pos="2098"/>
          <w:tab w:val="left" w:leader="underscore" w:pos="3054"/>
        </w:tabs>
        <w:spacing w:before="0" w:after="0" w:line="240" w:lineRule="auto"/>
        <w:ind w:left="20" w:right="20" w:firstLine="540"/>
        <w:jc w:val="both"/>
        <w:rPr>
          <w:b/>
          <w:sz w:val="28"/>
          <w:szCs w:val="28"/>
        </w:rPr>
      </w:pPr>
      <w:r w:rsidRPr="00BC3E09">
        <w:rPr>
          <w:sz w:val="28"/>
          <w:szCs w:val="28"/>
        </w:rPr>
        <w:t xml:space="preserve"> 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left="20" w:right="20" w:firstLine="540"/>
        <w:jc w:val="both"/>
        <w:rPr>
          <w:sz w:val="28"/>
          <w:szCs w:val="28"/>
        </w:rPr>
      </w:pPr>
      <w:r w:rsidRPr="00BC3E09">
        <w:rPr>
          <w:sz w:val="28"/>
          <w:szCs w:val="28"/>
        </w:rPr>
        <w:t>1. Создать комиссию для обеспечения организационно-технического сопровождения соци</w:t>
      </w:r>
      <w:r w:rsidRPr="00BC3E09">
        <w:rPr>
          <w:sz w:val="28"/>
          <w:szCs w:val="28"/>
        </w:rPr>
        <w:softHyphen/>
        <w:t>ально-психологического тестирования, направленного на раннее выявление немедицинского по</w:t>
      </w:r>
      <w:r w:rsidRPr="00BC3E09">
        <w:rPr>
          <w:sz w:val="28"/>
          <w:szCs w:val="28"/>
        </w:rPr>
        <w:softHyphen/>
        <w:t>требления наркотических средств и психотропных веществ (далее – Комиссия), в следующем со</w:t>
      </w:r>
      <w:r w:rsidRPr="00BC3E09">
        <w:rPr>
          <w:sz w:val="28"/>
          <w:szCs w:val="28"/>
        </w:rPr>
        <w:softHyphen/>
        <w:t>ставе:</w:t>
      </w:r>
    </w:p>
    <w:p w:rsidR="008851A5" w:rsidRPr="00BC3E09" w:rsidRDefault="008851A5" w:rsidP="00323773">
      <w:pPr>
        <w:pStyle w:val="13"/>
        <w:shd w:val="clear" w:color="auto" w:fill="auto"/>
        <w:tabs>
          <w:tab w:val="left" w:leader="underscore" w:pos="8693"/>
        </w:tabs>
        <w:spacing w:before="0" w:after="0" w:line="240" w:lineRule="auto"/>
        <w:ind w:left="240" w:firstLine="0"/>
        <w:rPr>
          <w:sz w:val="28"/>
          <w:szCs w:val="28"/>
        </w:rPr>
      </w:pPr>
      <w:r w:rsidRPr="00BC3E09">
        <w:rPr>
          <w:sz w:val="28"/>
          <w:szCs w:val="28"/>
        </w:rPr>
        <w:t>председатель –  __________________________________________________ ,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4060"/>
        <w:rPr>
          <w:sz w:val="28"/>
          <w:szCs w:val="28"/>
        </w:rPr>
      </w:pPr>
      <w:r>
        <w:rPr>
          <w:sz w:val="28"/>
          <w:szCs w:val="28"/>
        </w:rPr>
        <w:t>(Ф.И.О., должность</w:t>
      </w:r>
      <w:r w:rsidRPr="00BC3E09">
        <w:rPr>
          <w:sz w:val="28"/>
          <w:szCs w:val="28"/>
        </w:rPr>
        <w:t>)</w:t>
      </w:r>
    </w:p>
    <w:p w:rsidR="008851A5" w:rsidRPr="00BC3E09" w:rsidRDefault="008851A5" w:rsidP="00323773">
      <w:pPr>
        <w:pStyle w:val="13"/>
        <w:shd w:val="clear" w:color="auto" w:fill="auto"/>
        <w:tabs>
          <w:tab w:val="left" w:leader="underscore" w:pos="3182"/>
        </w:tabs>
        <w:spacing w:before="0" w:after="0" w:line="240" w:lineRule="auto"/>
        <w:ind w:left="240" w:right="1480" w:firstLine="0"/>
        <w:rPr>
          <w:sz w:val="28"/>
          <w:szCs w:val="28"/>
        </w:rPr>
      </w:pPr>
      <w:r w:rsidRPr="00BC3E09">
        <w:rPr>
          <w:sz w:val="28"/>
          <w:szCs w:val="28"/>
        </w:rPr>
        <w:t>заместитель председателя – _____________________________ ,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4060"/>
        <w:rPr>
          <w:sz w:val="28"/>
          <w:szCs w:val="28"/>
        </w:rPr>
      </w:pPr>
      <w:r w:rsidRPr="00BC3E09">
        <w:rPr>
          <w:sz w:val="28"/>
          <w:szCs w:val="28"/>
        </w:rPr>
        <w:t>(Ф.И.О., должность)</w:t>
      </w:r>
    </w:p>
    <w:p w:rsidR="008851A5" w:rsidRPr="00BC3E09" w:rsidRDefault="008851A5" w:rsidP="00323773">
      <w:pPr>
        <w:pStyle w:val="13"/>
        <w:shd w:val="clear" w:color="auto" w:fill="auto"/>
        <w:tabs>
          <w:tab w:val="left" w:leader="underscore" w:pos="3182"/>
        </w:tabs>
        <w:spacing w:before="0" w:after="0" w:line="240" w:lineRule="auto"/>
        <w:ind w:left="240" w:right="1480" w:firstLine="0"/>
        <w:rPr>
          <w:sz w:val="28"/>
          <w:szCs w:val="28"/>
        </w:rPr>
      </w:pPr>
      <w:r w:rsidRPr="00BC3E09">
        <w:rPr>
          <w:sz w:val="28"/>
          <w:szCs w:val="28"/>
        </w:rPr>
        <w:t>секретарь – ___________________________________________ ,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4060"/>
        <w:rPr>
          <w:sz w:val="28"/>
          <w:szCs w:val="28"/>
        </w:rPr>
      </w:pPr>
      <w:r w:rsidRPr="00BC3E09">
        <w:rPr>
          <w:sz w:val="28"/>
          <w:szCs w:val="28"/>
        </w:rPr>
        <w:t>(Ф.И.О., должность)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left="240" w:firstLine="0"/>
        <w:rPr>
          <w:sz w:val="28"/>
          <w:szCs w:val="28"/>
        </w:rPr>
      </w:pPr>
      <w:r w:rsidRPr="00BC3E09">
        <w:rPr>
          <w:sz w:val="28"/>
          <w:szCs w:val="28"/>
        </w:rPr>
        <w:t>члены комиссии: _________________________________________________________ ,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4060"/>
        <w:rPr>
          <w:sz w:val="28"/>
          <w:szCs w:val="28"/>
        </w:rPr>
      </w:pPr>
      <w:r w:rsidRPr="00BC3E09">
        <w:rPr>
          <w:sz w:val="28"/>
          <w:szCs w:val="28"/>
        </w:rPr>
        <w:t>(Ф.И.О.,</w:t>
      </w:r>
      <w:r>
        <w:rPr>
          <w:sz w:val="28"/>
          <w:szCs w:val="28"/>
        </w:rPr>
        <w:t xml:space="preserve"> должность</w:t>
      </w:r>
      <w:r w:rsidRPr="00BC3E09">
        <w:rPr>
          <w:sz w:val="28"/>
          <w:szCs w:val="28"/>
        </w:rPr>
        <w:t>)</w:t>
      </w:r>
    </w:p>
    <w:p w:rsidR="008851A5" w:rsidRPr="00BC3E09" w:rsidRDefault="008851A5" w:rsidP="00323773">
      <w:pPr>
        <w:pStyle w:val="13"/>
        <w:shd w:val="clear" w:color="auto" w:fill="auto"/>
        <w:spacing w:before="0" w:after="0" w:line="240" w:lineRule="auto"/>
        <w:ind w:left="240" w:firstLine="0"/>
        <w:rPr>
          <w:sz w:val="28"/>
          <w:szCs w:val="28"/>
          <w:vertAlign w:val="superscript"/>
        </w:rPr>
      </w:pPr>
      <w:r w:rsidRPr="00BC3E09">
        <w:rPr>
          <w:sz w:val="28"/>
          <w:szCs w:val="28"/>
        </w:rPr>
        <w:t>_________________________________________________________ ,</w:t>
      </w:r>
      <w:r>
        <w:rPr>
          <w:sz w:val="28"/>
          <w:szCs w:val="28"/>
          <w:vertAlign w:val="superscript"/>
        </w:rPr>
        <w:t>*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4060"/>
        <w:rPr>
          <w:sz w:val="28"/>
          <w:szCs w:val="28"/>
        </w:rPr>
      </w:pPr>
      <w:r>
        <w:rPr>
          <w:sz w:val="28"/>
          <w:szCs w:val="28"/>
        </w:rPr>
        <w:t>(Ф.И.О., должность</w:t>
      </w:r>
      <w:r w:rsidRPr="00BC3E09">
        <w:rPr>
          <w:sz w:val="28"/>
          <w:szCs w:val="28"/>
        </w:rPr>
        <w:t>)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* </w:t>
      </w:r>
      <w:r w:rsidRPr="00BC3E09">
        <w:rPr>
          <w:color w:val="FF0000"/>
          <w:sz w:val="28"/>
          <w:szCs w:val="28"/>
        </w:rPr>
        <w:t xml:space="preserve">в состав комиссии должны войти заместитель директора по учебно-воспитательной работе, педагог-психолог, учитель информатики </w:t>
      </w:r>
    </w:p>
    <w:p w:rsidR="008851A5" w:rsidRPr="00BC3E09" w:rsidRDefault="008851A5" w:rsidP="0032377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3E09">
        <w:rPr>
          <w:rFonts w:ascii="Times New Roman" w:hAnsi="Times New Roman" w:cs="Times New Roman"/>
          <w:sz w:val="28"/>
          <w:szCs w:val="28"/>
        </w:rPr>
        <w:t xml:space="preserve">2. Комиссии  обеспечить проведение социально-психологического тестирования строго в соответствие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образования, утвержденного Приказом Министерства Просвещения Российской Федерации от 20.02.2020 № 59  «Об утверждении порядка социально-психологического тестирования в общеобразовательных  организациях и профессиональных образовательных организациях » 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 xml:space="preserve"> обеспечить проведение информационно-разъяснительной работы с классными руководителями, обучающимися, родителями (законными представителями) (совещания с педагогами, родительские собрания, классные часы, занятия с обучающимися в малых группах и индивидуальное консультирование, выпуск специальных бюллетеней и буклетов, размещения информации на сайте образовательной организации);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 xml:space="preserve"> организовать получение информационного добровольного согласия на участие в тестирование родителей (законных представителей) и составление поименных списков обучающихся по итогам получения от родителей (законных представителей) информационных согласий на участие в тестировании; 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 xml:space="preserve"> составить расписание проведения социально-психологического тестирования обучающихся; 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>подготовить текст опросника и бланк ответов в соответствии со списками и графиком проведения;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 xml:space="preserve"> перед началом проведения тестирования провести инструктаж обучающихся, участвующих в тестировании, в том числе информируют об условиях тестирования и его продолжительности.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709"/>
        </w:tabs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>осуществление контроля за соблюдением сроков и принципов добровольности, конфиденциальности, прав и законных интересов несовершеннолетних, их родителей или иных законных представителей при проведении тестирования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>с целью обеспечения конфиденциальности результатов тестирования во время его проведения не допускать свободного общения между обучающимися, участвующими в тестировании, и перемещения по кабинету (аудитории). Каждый обучающийся, участвующий в тестировании, имеет право в любое время отказаться от тестирования, поставив об этом в известность члена Комиссии.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709"/>
        </w:tabs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 xml:space="preserve"> по завершении социально-психологического тестирования обучающихся собрать результаты тестирования, сгруппировать их по возрасту (достигших возраста 15 лет, не достигших возраста 15 лет) и классам (группам), запечатывать бланки в пакеты; зафиксировать обобщенные результаты по классам и возрастным группам; 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spacing w:before="6" w:after="0" w:line="237" w:lineRule="auto"/>
        <w:ind w:left="284" w:right="243" w:firstLine="53"/>
        <w:contextualSpacing w:val="0"/>
        <w:rPr>
          <w:szCs w:val="28"/>
        </w:rPr>
      </w:pPr>
      <w:r w:rsidRPr="00BC3E09">
        <w:rPr>
          <w:szCs w:val="28"/>
        </w:rPr>
        <w:t xml:space="preserve"> организовать перенос данных с бланков на электронный носитель, для обработки и анализа;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autoSpaceDE w:val="0"/>
        <w:autoSpaceDN w:val="0"/>
        <w:spacing w:before="6" w:after="0" w:line="237" w:lineRule="auto"/>
        <w:ind w:left="284" w:right="243" w:firstLine="0"/>
        <w:contextualSpacing w:val="0"/>
        <w:rPr>
          <w:szCs w:val="28"/>
        </w:rPr>
      </w:pPr>
      <w:r w:rsidRPr="00BC3E09">
        <w:rPr>
          <w:szCs w:val="28"/>
        </w:rPr>
        <w:t xml:space="preserve">педагогу-психологу провести обработку  результатов и подготовить отчетные формы, 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851"/>
        </w:tabs>
        <w:autoSpaceDE w:val="0"/>
        <w:autoSpaceDN w:val="0"/>
        <w:spacing w:before="6" w:after="0" w:line="237" w:lineRule="auto"/>
        <w:ind w:left="284" w:right="243" w:firstLine="0"/>
        <w:contextualSpacing w:val="0"/>
        <w:rPr>
          <w:szCs w:val="28"/>
        </w:rPr>
      </w:pPr>
      <w:r w:rsidRPr="00BC3E09">
        <w:rPr>
          <w:szCs w:val="28"/>
        </w:rPr>
        <w:t xml:space="preserve"> по завершении обработки, упаковать один экземпляр акта (при необ</w:t>
      </w:r>
      <w:r w:rsidRPr="00BC3E09">
        <w:rPr>
          <w:szCs w:val="28"/>
        </w:rPr>
        <w:softHyphen/>
        <w:t>ходимости копии акта помещаются во все пакеты) и заполненные обучающимися бланки, достигшими возраста 15 лет и не достигшими возраста 15 лет  в раздельные пакеты; указать на лицевой стороне пакетов: наименование и  адрес общеобразовательного учреждения, возраст и количе</w:t>
      </w:r>
      <w:r w:rsidRPr="00BC3E09">
        <w:rPr>
          <w:szCs w:val="28"/>
        </w:rPr>
        <w:softHyphen/>
        <w:t>ство обучающихся, принявших участие в тестировании (количество тестов), дату и время прове</w:t>
      </w:r>
      <w:r w:rsidRPr="00BC3E09">
        <w:rPr>
          <w:szCs w:val="28"/>
        </w:rPr>
        <w:softHyphen/>
        <w:t>дения социально-психологического тестирования, подписи всех членов Комиссии с рас</w:t>
      </w:r>
      <w:r w:rsidRPr="00BC3E09">
        <w:rPr>
          <w:szCs w:val="28"/>
        </w:rPr>
        <w:softHyphen/>
        <w:t xml:space="preserve">шифровкой (фамилия, имя, отчество полностью), </w:t>
      </w: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autoSpaceDE w:val="0"/>
        <w:autoSpaceDN w:val="0"/>
        <w:spacing w:before="6" w:after="0" w:line="237" w:lineRule="auto"/>
        <w:ind w:left="284" w:right="243" w:firstLine="0"/>
        <w:contextualSpacing w:val="0"/>
        <w:rPr>
          <w:szCs w:val="28"/>
        </w:rPr>
      </w:pPr>
      <w:r w:rsidRPr="00BC3E09">
        <w:rPr>
          <w:szCs w:val="28"/>
          <w:highlight w:val="yellow"/>
        </w:rPr>
        <w:t xml:space="preserve"> передать отчетные документы в  муниципальный орган управления образованием для обобщения результатов по муниципалитету и передачи региональному куратору в Управление по защите прав несовершеннолетних Министерства образования, науки и молодежи Республики Крым ;</w:t>
      </w:r>
      <w:r w:rsidRPr="00BC3E09">
        <w:rPr>
          <w:szCs w:val="28"/>
        </w:rPr>
        <w:t xml:space="preserve">  </w:t>
      </w: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20"/>
        <w:rPr>
          <w:color w:val="FF0000"/>
          <w:sz w:val="28"/>
          <w:szCs w:val="28"/>
        </w:rPr>
      </w:pPr>
    </w:p>
    <w:p w:rsidR="008851A5" w:rsidRPr="00BC3E09" w:rsidRDefault="008851A5" w:rsidP="00B66FA8">
      <w:pPr>
        <w:pStyle w:val="ListParagraph"/>
        <w:widowControl w:val="0"/>
        <w:numPr>
          <w:ilvl w:val="1"/>
          <w:numId w:val="37"/>
        </w:numPr>
        <w:tabs>
          <w:tab w:val="left" w:pos="567"/>
        </w:tabs>
        <w:autoSpaceDE w:val="0"/>
        <w:autoSpaceDN w:val="0"/>
        <w:spacing w:after="0"/>
        <w:ind w:left="284" w:right="243" w:firstLine="0"/>
        <w:contextualSpacing w:val="0"/>
        <w:rPr>
          <w:szCs w:val="28"/>
          <w:highlight w:val="yellow"/>
        </w:rPr>
      </w:pPr>
      <w:r w:rsidRPr="00BC3E09">
        <w:rPr>
          <w:szCs w:val="28"/>
          <w:highlight w:val="yellow"/>
        </w:rPr>
        <w:t>передать  на хранение директору образовательной организации  информационно добровольные согласия, поименные списки с кодировкой и пакеты с заполненными бланками (составление акта передачи);</w:t>
      </w:r>
      <w:r w:rsidRPr="00BC3E09">
        <w:rPr>
          <w:szCs w:val="28"/>
          <w:highlight w:val="yellow"/>
          <w:vertAlign w:val="superscript"/>
        </w:rPr>
        <w:t>*</w:t>
      </w:r>
      <w:r w:rsidRPr="00BC3E09">
        <w:rPr>
          <w:color w:val="FF0000"/>
          <w:szCs w:val="28"/>
          <w:vertAlign w:val="superscript"/>
        </w:rPr>
        <w:t xml:space="preserve"> </w:t>
      </w:r>
    </w:p>
    <w:p w:rsidR="008851A5" w:rsidRPr="00BC3E09" w:rsidRDefault="008851A5" w:rsidP="00323773">
      <w:pPr>
        <w:pStyle w:val="ListParagraph"/>
        <w:rPr>
          <w:color w:val="FF0000"/>
          <w:szCs w:val="28"/>
          <w:vertAlign w:val="superscript"/>
        </w:rPr>
      </w:pPr>
    </w:p>
    <w:p w:rsidR="008851A5" w:rsidRPr="00BC3E09" w:rsidRDefault="008851A5" w:rsidP="00323773">
      <w:pPr>
        <w:pStyle w:val="ListParagraph"/>
        <w:tabs>
          <w:tab w:val="left" w:pos="1592"/>
        </w:tabs>
        <w:ind w:left="0" w:right="243"/>
        <w:rPr>
          <w:szCs w:val="28"/>
          <w:highlight w:val="yellow"/>
        </w:rPr>
      </w:pPr>
      <w:r w:rsidRPr="00BC3E09">
        <w:rPr>
          <w:color w:val="FF0000"/>
          <w:szCs w:val="28"/>
          <w:vertAlign w:val="superscript"/>
        </w:rPr>
        <w:t>*</w:t>
      </w:r>
      <w:r w:rsidRPr="00BC3E09">
        <w:rPr>
          <w:color w:val="FF0000"/>
          <w:szCs w:val="28"/>
        </w:rPr>
        <w:t>Места хранения пакетов с бланками определяются на основании Приказа Управления образованием</w:t>
      </w:r>
    </w:p>
    <w:p w:rsidR="008851A5" w:rsidRPr="00BC3E09" w:rsidRDefault="008851A5" w:rsidP="00B66FA8">
      <w:pPr>
        <w:pStyle w:val="13"/>
        <w:numPr>
          <w:ilvl w:val="0"/>
          <w:numId w:val="36"/>
        </w:numPr>
        <w:shd w:val="clear" w:color="auto" w:fill="auto"/>
        <w:tabs>
          <w:tab w:val="left" w:pos="970"/>
          <w:tab w:val="left" w:leader="underscore" w:pos="9956"/>
        </w:tabs>
        <w:spacing w:before="0" w:after="0" w:line="276" w:lineRule="auto"/>
        <w:ind w:hanging="626"/>
        <w:jc w:val="both"/>
        <w:rPr>
          <w:sz w:val="28"/>
          <w:szCs w:val="28"/>
        </w:rPr>
      </w:pPr>
      <w:r w:rsidRPr="00BC3E09">
        <w:rPr>
          <w:sz w:val="28"/>
          <w:szCs w:val="28"/>
        </w:rPr>
        <w:t>Контроль за выполнением настоящего приказа возложить на председателя комиссии__________________________ФИО Должность</w:t>
      </w:r>
    </w:p>
    <w:p w:rsidR="008851A5" w:rsidRPr="00BC3E09" w:rsidRDefault="008851A5" w:rsidP="00323773">
      <w:pPr>
        <w:pStyle w:val="13"/>
        <w:shd w:val="clear" w:color="auto" w:fill="auto"/>
        <w:tabs>
          <w:tab w:val="left" w:pos="970"/>
          <w:tab w:val="left" w:leader="underscore" w:pos="9956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851A5" w:rsidRPr="00BC3E09" w:rsidRDefault="008851A5" w:rsidP="00323773">
      <w:pPr>
        <w:pStyle w:val="13"/>
        <w:shd w:val="clear" w:color="auto" w:fill="auto"/>
        <w:tabs>
          <w:tab w:val="left" w:pos="970"/>
          <w:tab w:val="left" w:leader="underscore" w:pos="9956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851A5" w:rsidRPr="00BC3E09" w:rsidRDefault="008851A5" w:rsidP="00323773">
      <w:pPr>
        <w:pStyle w:val="13"/>
        <w:shd w:val="clear" w:color="auto" w:fill="auto"/>
        <w:tabs>
          <w:tab w:val="left" w:pos="970"/>
          <w:tab w:val="left" w:leader="underscore" w:pos="9956"/>
        </w:tabs>
        <w:spacing w:before="0" w:after="0" w:line="240" w:lineRule="auto"/>
        <w:ind w:firstLine="0"/>
        <w:jc w:val="both"/>
        <w:rPr>
          <w:b/>
          <w:sz w:val="28"/>
          <w:szCs w:val="28"/>
        </w:rPr>
      </w:pPr>
      <w:r w:rsidRPr="00BC3E09">
        <w:rPr>
          <w:b/>
          <w:sz w:val="28"/>
          <w:szCs w:val="28"/>
        </w:rPr>
        <w:t>Директор  _____________________                                ________________________</w:t>
      </w:r>
    </w:p>
    <w:p w:rsidR="008851A5" w:rsidRPr="00BC3E09" w:rsidRDefault="008851A5" w:rsidP="00323773">
      <w:pPr>
        <w:pStyle w:val="13"/>
        <w:shd w:val="clear" w:color="auto" w:fill="auto"/>
        <w:tabs>
          <w:tab w:val="left" w:pos="970"/>
          <w:tab w:val="left" w:leader="underscore" w:pos="9956"/>
        </w:tabs>
        <w:spacing w:before="0" w:after="0" w:line="240" w:lineRule="auto"/>
        <w:ind w:firstLine="0"/>
        <w:jc w:val="both"/>
        <w:rPr>
          <w:b/>
          <w:sz w:val="28"/>
          <w:szCs w:val="28"/>
        </w:rPr>
      </w:pPr>
    </w:p>
    <w:p w:rsidR="008851A5" w:rsidRPr="00BC3E09" w:rsidRDefault="008851A5" w:rsidP="00323773">
      <w:pPr>
        <w:pStyle w:val="13"/>
        <w:shd w:val="clear" w:color="auto" w:fill="auto"/>
        <w:tabs>
          <w:tab w:val="left" w:pos="970"/>
          <w:tab w:val="left" w:leader="underscore" w:pos="9956"/>
        </w:tabs>
        <w:spacing w:before="0" w:after="0" w:line="240" w:lineRule="auto"/>
        <w:ind w:firstLine="0"/>
        <w:jc w:val="both"/>
        <w:rPr>
          <w:b/>
          <w:sz w:val="28"/>
          <w:szCs w:val="28"/>
        </w:rPr>
      </w:pPr>
    </w:p>
    <w:p w:rsidR="008851A5" w:rsidRPr="00BC3E09" w:rsidRDefault="008851A5" w:rsidP="00323773">
      <w:pPr>
        <w:pStyle w:val="30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BC3E09">
        <w:rPr>
          <w:sz w:val="28"/>
          <w:szCs w:val="28"/>
        </w:rPr>
        <w:t>С приказом ознакомлены: ___________________             __________________</w:t>
      </w:r>
    </w:p>
    <w:p w:rsidR="008851A5" w:rsidRPr="00BC3E09" w:rsidRDefault="008851A5" w:rsidP="00323773">
      <w:pPr>
        <w:rPr>
          <w:rFonts w:ascii="Times New Roman" w:hAnsi="Times New Roman"/>
          <w:sz w:val="28"/>
          <w:szCs w:val="28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851A5" w:rsidRPr="00BC3E09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Информированный отказ</w:t>
      </w:r>
    </w:p>
    <w:p w:rsidR="008851A5" w:rsidRPr="00BC3E09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от участия в социально-психологическом тестировании</w:t>
      </w:r>
    </w:p>
    <w:p w:rsidR="008851A5" w:rsidRPr="00BC3E09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 родителей (законных представителей)</w:t>
      </w:r>
    </w:p>
    <w:p w:rsidR="008851A5" w:rsidRPr="00BC3E09" w:rsidRDefault="008851A5" w:rsidP="008F73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8F73B4">
      <w:pPr>
        <w:spacing w:after="0" w:line="240" w:lineRule="auto"/>
        <w:ind w:firstLine="709"/>
        <w:jc w:val="both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Я, _________________________________________ (указать Ф.И.О. полностью) – родитель (законный представитель) ________________________ (указать Ф.И.О. ребенка полностью) ___________ (дата рождения), обучающегося ____________________(название и номер образовательной организации) _______________ класса (группы) добровольно отказываюсь от участия моего ребенка в  социально-психологическом  тестировании, направленном на   на выявление вероятности вовлечения в зависимое поведение.</w:t>
      </w:r>
    </w:p>
    <w:p w:rsidR="008851A5" w:rsidRPr="00BC3E09" w:rsidRDefault="008851A5" w:rsidP="008F73B4">
      <w:pPr>
        <w:tabs>
          <w:tab w:val="left" w:pos="-28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Я получил (а) объяснения о цели тестирования, о его длительности, порядке проведения, а также информацию о возможных результатах тестирования. Мне была предоставлена возможность задавать вопросы, касающиеся  тестирования. </w:t>
      </w:r>
    </w:p>
    <w:p w:rsidR="008851A5" w:rsidRPr="00BC3E09" w:rsidRDefault="008851A5" w:rsidP="00BC3E09">
      <w:pPr>
        <w:tabs>
          <w:tab w:val="left" w:pos="-252"/>
        </w:tabs>
        <w:spacing w:after="0" w:line="240" w:lineRule="auto"/>
        <w:ind w:left="-612" w:firstLine="709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          </w:t>
      </w:r>
    </w:p>
    <w:p w:rsidR="008851A5" w:rsidRPr="00BC3E09" w:rsidRDefault="008851A5" w:rsidP="008F73B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8F73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«_____»__________2022_г.                                           Подпись ____________</w:t>
      </w:r>
    </w:p>
    <w:p w:rsidR="008851A5" w:rsidRPr="00BC3E09" w:rsidRDefault="008851A5" w:rsidP="008F73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7B64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ДОБРОВОЛЬНЫЙ ИНФОРМИРОВАННЫЙ ОТКАЗ</w:t>
      </w:r>
    </w:p>
    <w:p w:rsidR="008851A5" w:rsidRPr="00BC3E09" w:rsidRDefault="008851A5" w:rsidP="007B64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от участия в социально-психологическом тестировании по единой методике</w:t>
      </w:r>
    </w:p>
    <w:p w:rsidR="008851A5" w:rsidRPr="00BC3E09" w:rsidRDefault="008851A5" w:rsidP="007B64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в 2022/23 учебном году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    Я, 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  <w:r w:rsidRPr="00BC3E09">
        <w:rPr>
          <w:rFonts w:ascii="Times New Roman" w:hAnsi="Times New Roman"/>
          <w:sz w:val="28"/>
          <w:szCs w:val="28"/>
        </w:rPr>
        <w:t>,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(фамилия, имя, отчество, полностью)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AF37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являюсь законным представителем - мать, отец, усынови</w:t>
      </w:r>
      <w:r>
        <w:rPr>
          <w:rFonts w:ascii="Times New Roman" w:hAnsi="Times New Roman"/>
          <w:sz w:val="28"/>
          <w:szCs w:val="28"/>
        </w:rPr>
        <w:t xml:space="preserve">тель, опекун, попечитель ребенка </w:t>
      </w:r>
      <w:r w:rsidRPr="00BC3E09">
        <w:rPr>
          <w:rFonts w:ascii="Times New Roman" w:hAnsi="Times New Roman"/>
          <w:sz w:val="28"/>
          <w:szCs w:val="28"/>
        </w:rPr>
        <w:t xml:space="preserve"> </w:t>
      </w:r>
      <w:r w:rsidRPr="00AF378A">
        <w:rPr>
          <w:rFonts w:ascii="Times New Roman" w:hAnsi="Times New Roman"/>
        </w:rPr>
        <w:t xml:space="preserve">(нужное подчеркнуть) </w:t>
      </w:r>
      <w:r>
        <w:rPr>
          <w:rFonts w:ascii="Times New Roman" w:hAnsi="Times New Roman"/>
          <w:sz w:val="28"/>
          <w:szCs w:val="28"/>
        </w:rPr>
        <w:t xml:space="preserve">______________________________   </w:t>
      </w:r>
      <w:r w:rsidRPr="00BC3E09">
        <w:rPr>
          <w:rFonts w:ascii="Times New Roman" w:hAnsi="Times New Roman"/>
          <w:sz w:val="28"/>
          <w:szCs w:val="28"/>
        </w:rPr>
        <w:t>,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BC3E09">
        <w:rPr>
          <w:rFonts w:ascii="Times New Roman" w:hAnsi="Times New Roman"/>
          <w:sz w:val="28"/>
          <w:szCs w:val="28"/>
        </w:rPr>
        <w:t>(фамилия, имя, отчество, дата и год рождения ребенка)</w:t>
      </w:r>
    </w:p>
    <w:p w:rsidR="008851A5" w:rsidRPr="00BC3E09" w:rsidRDefault="008851A5" w:rsidP="00AF37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получил(а) в полном объеме сведения о целях и порядке проведения тестирования. От тестирования я  отказываюсь.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Причина отказа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E09">
        <w:rPr>
          <w:rFonts w:ascii="Times New Roman" w:hAnsi="Times New Roman"/>
          <w:sz w:val="28"/>
          <w:szCs w:val="28"/>
        </w:rPr>
        <w:t>:</w:t>
      </w:r>
    </w:p>
    <w:p w:rsidR="008851A5" w:rsidRPr="00BC3E09" w:rsidRDefault="008851A5" w:rsidP="00B66FA8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BC3E09">
        <w:rPr>
          <w:szCs w:val="28"/>
        </w:rPr>
        <w:t>по религиозным соображениям</w:t>
      </w:r>
    </w:p>
    <w:p w:rsidR="008851A5" w:rsidRPr="00BC3E09" w:rsidRDefault="008851A5" w:rsidP="00B66FA8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BC3E09">
        <w:rPr>
          <w:szCs w:val="28"/>
        </w:rPr>
        <w:t>сомневаются в получении обратной связи</w:t>
      </w:r>
    </w:p>
    <w:p w:rsidR="008851A5" w:rsidRPr="00BC3E09" w:rsidRDefault="008851A5" w:rsidP="00B66FA8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BC3E09">
        <w:rPr>
          <w:szCs w:val="28"/>
        </w:rPr>
        <w:t>боязнь разглашения данных</w:t>
      </w:r>
    </w:p>
    <w:p w:rsidR="008851A5" w:rsidRPr="00BC3E09" w:rsidRDefault="008851A5" w:rsidP="00B66FA8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BC3E09">
        <w:rPr>
          <w:szCs w:val="28"/>
        </w:rPr>
        <w:t>не видят необходимости в прохождении  тестирования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AF37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 _______</w:t>
      </w:r>
      <w:r w:rsidRPr="00BC3E09">
        <w:rPr>
          <w:rFonts w:ascii="Times New Roman" w:hAnsi="Times New Roman"/>
          <w:sz w:val="28"/>
          <w:szCs w:val="28"/>
        </w:rPr>
        <w:t xml:space="preserve"> 2022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E09">
        <w:rPr>
          <w:rFonts w:ascii="Times New Roman" w:hAnsi="Times New Roman"/>
          <w:sz w:val="28"/>
          <w:szCs w:val="28"/>
        </w:rPr>
        <w:t>Подпись родителя /законного представителя/ ___________</w:t>
      </w: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Информированный </w:t>
      </w:r>
    </w:p>
    <w:p w:rsidR="008851A5" w:rsidRPr="00BC3E09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от участия в социально-психологическом тестировании</w:t>
      </w:r>
    </w:p>
    <w:p w:rsidR="008851A5" w:rsidRPr="00BC3E09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 родителей (законных представителей)</w:t>
      </w:r>
    </w:p>
    <w:p w:rsidR="008851A5" w:rsidRPr="00BC3E09" w:rsidRDefault="008851A5" w:rsidP="008F73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8F73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>Я, _________________________________________ (указать Ф.И.О. полностью) – родитель (законный представитель) ________________________ (указать Ф.И.О. ребенка полностью) ___________ (дата рождения), обучающегося ____________________(название и номер образовательной организации) _______________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E09">
        <w:rPr>
          <w:rFonts w:ascii="Times New Roman" w:hAnsi="Times New Roman"/>
          <w:sz w:val="28"/>
          <w:szCs w:val="28"/>
        </w:rPr>
        <w:t xml:space="preserve">даю свое согласие на участие моего ребенка  в социально-психологическом тестировании по единой методике, направленной  на определение психологической устойчивости в трудных жизненных ситуациях.  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ab/>
        <w:t>Я подтверждаю, что получил(а)  информацию о целях, процедуре проведения тестирования, о возможности получения результатов, о своем праве отказаться от прохождения тестирования.</w:t>
      </w:r>
    </w:p>
    <w:p w:rsidR="008851A5" w:rsidRPr="00BC3E09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BC3E09" w:rsidRDefault="008851A5" w:rsidP="008F73B4">
      <w:pPr>
        <w:spacing w:after="0" w:line="240" w:lineRule="auto"/>
        <w:rPr>
          <w:sz w:val="28"/>
          <w:szCs w:val="28"/>
        </w:rPr>
      </w:pPr>
      <w:r w:rsidRPr="00BC3E09">
        <w:rPr>
          <w:rFonts w:ascii="Times New Roman" w:hAnsi="Times New Roman"/>
          <w:sz w:val="28"/>
          <w:szCs w:val="28"/>
        </w:rPr>
        <w:t xml:space="preserve">«_____»__________2022г.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BC3E09">
        <w:rPr>
          <w:rFonts w:ascii="Times New Roman" w:hAnsi="Times New Roman"/>
          <w:sz w:val="28"/>
          <w:szCs w:val="28"/>
        </w:rPr>
        <w:t xml:space="preserve">             Подпись ____________/ФИО/</w:t>
      </w: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846875">
      <w:pPr>
        <w:pStyle w:val="NoSpacing"/>
        <w:rPr>
          <w:rFonts w:ascii="Times New Roman" w:hAnsi="Times New Roman"/>
          <w:sz w:val="27"/>
          <w:szCs w:val="27"/>
        </w:rPr>
      </w:pPr>
    </w:p>
    <w:p w:rsidR="008851A5" w:rsidRDefault="008851A5" w:rsidP="00F967BD">
      <w:pPr>
        <w:pStyle w:val="BodyText"/>
        <w:spacing w:before="23"/>
        <w:rPr>
          <w:spacing w:val="-2"/>
        </w:rPr>
      </w:pPr>
      <w:r>
        <w:rPr>
          <w:spacing w:val="-2"/>
        </w:rPr>
        <w:t xml:space="preserve">        </w:t>
      </w:r>
    </w:p>
    <w:p w:rsidR="008851A5" w:rsidRDefault="008851A5" w:rsidP="00F967BD">
      <w:pPr>
        <w:pStyle w:val="BodyText"/>
        <w:spacing w:before="23"/>
        <w:rPr>
          <w:spacing w:val="-2"/>
        </w:rPr>
      </w:pPr>
    </w:p>
    <w:p w:rsidR="008851A5" w:rsidRPr="00AF378A" w:rsidRDefault="008851A5" w:rsidP="00F967BD">
      <w:pPr>
        <w:pStyle w:val="BodyText"/>
        <w:spacing w:before="23"/>
        <w:rPr>
          <w:sz w:val="28"/>
          <w:szCs w:val="28"/>
        </w:rPr>
      </w:pPr>
      <w:r w:rsidRPr="00AF378A">
        <w:rPr>
          <w:spacing w:val="-2"/>
          <w:sz w:val="28"/>
          <w:szCs w:val="28"/>
        </w:rPr>
        <w:t xml:space="preserve">                     (наименование,</w:t>
      </w:r>
      <w:r w:rsidRPr="00AF378A">
        <w:rPr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адрес,</w:t>
      </w:r>
      <w:r w:rsidRPr="00AF378A">
        <w:rPr>
          <w:spacing w:val="8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ИНН</w:t>
      </w:r>
      <w:r w:rsidRPr="00AF378A">
        <w:rPr>
          <w:spacing w:val="3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образовательной</w:t>
      </w:r>
      <w:r w:rsidRPr="00AF378A">
        <w:rPr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организации)</w:t>
      </w:r>
    </w:p>
    <w:p w:rsidR="008851A5" w:rsidRPr="00AF378A" w:rsidRDefault="008851A5" w:rsidP="00846875">
      <w:pPr>
        <w:pStyle w:val="NoSpacing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9D607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AF378A">
        <w:rPr>
          <w:rFonts w:ascii="Times New Roman" w:hAnsi="Times New Roman"/>
          <w:sz w:val="28"/>
          <w:szCs w:val="28"/>
        </w:rPr>
        <w:t>П Р И К А З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151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969"/>
        <w:gridCol w:w="1914"/>
        <w:gridCol w:w="136"/>
        <w:gridCol w:w="4132"/>
      </w:tblGrid>
      <w:tr w:rsidR="008851A5" w:rsidRPr="009942FF" w:rsidTr="004405C9">
        <w:trPr>
          <w:trHeight w:val="646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 xml:space="preserve">« ___ » ___________ 2022 </w:t>
            </w:r>
          </w:p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№  ______</w:t>
            </w:r>
          </w:p>
        </w:tc>
      </w:tr>
      <w:tr w:rsidR="008851A5" w:rsidRPr="009942FF" w:rsidTr="004405C9">
        <w:trPr>
          <w:gridAfter w:val="1"/>
          <w:wAfter w:w="4132" w:type="dxa"/>
        </w:trPr>
        <w:tc>
          <w:tcPr>
            <w:tcW w:w="60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51A5" w:rsidRPr="009942FF" w:rsidRDefault="008851A5" w:rsidP="007B64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>Об утверждении списков обучающихся,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>подлежащих социально-психологическому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 xml:space="preserve">тестированию в 2022/23 учебном году 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4405C9">
      <w:pPr>
        <w:widowControl w:val="0"/>
        <w:tabs>
          <w:tab w:val="left" w:pos="1875"/>
        </w:tabs>
        <w:autoSpaceDE w:val="0"/>
        <w:autoSpaceDN w:val="0"/>
        <w:spacing w:before="7" w:after="0" w:line="237" w:lineRule="auto"/>
        <w:ind w:right="257" w:firstLine="567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В соответствии с приказом Министерства просвещения Российской Федерации от 20 февраля 2020 года № 59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 и на основании Приказ Министерства образования, науки и молодежи Республики Крым от 10.03.2022 «О проведении социально-психологического тестирования обучающихся, направленного на ранее выявление незаконного потребления наркотических средств  с использованием единой методики учащихся общеобразовательных школ, обучающихся профессиональных образовательных организаций в Республике Крым в 2022/2023 учебном году.__________________________________________________</w:t>
      </w:r>
    </w:p>
    <w:p w:rsidR="008851A5" w:rsidRPr="00AF378A" w:rsidRDefault="008851A5" w:rsidP="004405C9">
      <w:pPr>
        <w:widowControl w:val="0"/>
        <w:tabs>
          <w:tab w:val="left" w:pos="1875"/>
        </w:tabs>
        <w:autoSpaceDE w:val="0"/>
        <w:autoSpaceDN w:val="0"/>
        <w:spacing w:before="7" w:after="0" w:line="237" w:lineRule="auto"/>
        <w:ind w:right="257" w:firstLine="567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(реквизиты приказа образовательной организации о проведении тестирования)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ПРИКАЗЫВАЮ: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B66FA8">
      <w:pPr>
        <w:pStyle w:val="ListParagraph"/>
        <w:numPr>
          <w:ilvl w:val="0"/>
          <w:numId w:val="35"/>
        </w:numPr>
        <w:spacing w:after="0" w:line="240" w:lineRule="auto"/>
        <w:rPr>
          <w:szCs w:val="28"/>
        </w:rPr>
      </w:pPr>
      <w:r w:rsidRPr="00AF378A">
        <w:rPr>
          <w:szCs w:val="28"/>
        </w:rPr>
        <w:t>Утвердить поименные списки обучающихся, подлежащих социально-психологическому тестированию в 2022/23 учебном году, с учетом письменного добровольного информированного согласия на проведение социально-психологического тестирования согласно приложению № 1 к приказу;</w:t>
      </w:r>
    </w:p>
    <w:p w:rsidR="008851A5" w:rsidRPr="00AF378A" w:rsidRDefault="008851A5" w:rsidP="00B66FA8">
      <w:pPr>
        <w:pStyle w:val="ListParagraph"/>
        <w:widowControl w:val="0"/>
        <w:numPr>
          <w:ilvl w:val="0"/>
          <w:numId w:val="35"/>
        </w:numPr>
        <w:tabs>
          <w:tab w:val="left" w:pos="1980"/>
          <w:tab w:val="left" w:pos="3284"/>
          <w:tab w:val="left" w:pos="5006"/>
          <w:tab w:val="left" w:pos="6825"/>
          <w:tab w:val="left" w:pos="7153"/>
          <w:tab w:val="left" w:pos="8105"/>
          <w:tab w:val="left" w:pos="10033"/>
          <w:tab w:val="left" w:pos="10766"/>
        </w:tabs>
        <w:autoSpaceDE w:val="0"/>
        <w:autoSpaceDN w:val="0"/>
        <w:spacing w:after="0" w:line="237" w:lineRule="auto"/>
        <w:ind w:right="239"/>
        <w:rPr>
          <w:szCs w:val="28"/>
        </w:rPr>
      </w:pPr>
      <w:r w:rsidRPr="00AF378A">
        <w:rPr>
          <w:szCs w:val="28"/>
        </w:rPr>
        <w:t>Присвоить</w:t>
      </w:r>
      <w:r w:rsidRPr="00AF378A">
        <w:rPr>
          <w:szCs w:val="28"/>
        </w:rPr>
        <w:tab/>
        <w:t>обучающимся,</w:t>
      </w:r>
      <w:r w:rsidRPr="00AF378A">
        <w:rPr>
          <w:szCs w:val="28"/>
        </w:rPr>
        <w:tab/>
        <w:t>перечисленным</w:t>
      </w:r>
      <w:r w:rsidRPr="00AF378A">
        <w:rPr>
          <w:szCs w:val="28"/>
        </w:rPr>
        <w:tab/>
        <w:t>в</w:t>
      </w:r>
    </w:p>
    <w:p w:rsidR="008851A5" w:rsidRPr="00AF378A" w:rsidRDefault="008851A5" w:rsidP="00AF378A">
      <w:pPr>
        <w:pStyle w:val="ListParagraph"/>
        <w:widowControl w:val="0"/>
        <w:tabs>
          <w:tab w:val="left" w:pos="1980"/>
          <w:tab w:val="left" w:pos="3284"/>
          <w:tab w:val="left" w:pos="5006"/>
          <w:tab w:val="left" w:pos="6825"/>
          <w:tab w:val="left" w:pos="7153"/>
          <w:tab w:val="left" w:pos="8105"/>
          <w:tab w:val="left" w:pos="10033"/>
          <w:tab w:val="left" w:pos="10766"/>
        </w:tabs>
        <w:autoSpaceDE w:val="0"/>
        <w:autoSpaceDN w:val="0"/>
        <w:spacing w:after="0" w:line="237" w:lineRule="auto"/>
        <w:ind w:left="1069" w:right="239"/>
        <w:rPr>
          <w:szCs w:val="28"/>
        </w:rPr>
      </w:pPr>
      <w:r w:rsidRPr="00AF378A">
        <w:rPr>
          <w:szCs w:val="28"/>
        </w:rPr>
        <w:t>списке,</w:t>
      </w:r>
      <w:r w:rsidRPr="00AF378A">
        <w:rPr>
          <w:szCs w:val="28"/>
        </w:rPr>
        <w:tab/>
        <w:t>индивидуальные коды для соблюдения конфидециальности.</w:t>
      </w:r>
    </w:p>
    <w:p w:rsidR="008851A5" w:rsidRPr="00AF378A" w:rsidRDefault="008851A5" w:rsidP="00A01D79">
      <w:pPr>
        <w:widowControl w:val="0"/>
        <w:tabs>
          <w:tab w:val="left" w:pos="1875"/>
        </w:tabs>
        <w:autoSpaceDE w:val="0"/>
        <w:autoSpaceDN w:val="0"/>
        <w:spacing w:before="7" w:after="0" w:line="237" w:lineRule="auto"/>
        <w:ind w:left="709" w:right="257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3.    Хранить поименные списки с индивидуальными кодами в сейфе без доступа к ним иных лиц, не входящих в комиссию по проведению для  соблюдения  конфиденциальность.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4.  Контроль за исполнением приказа оставляю за собой.</w:t>
      </w: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7B64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Директор                                                                                          И.О. Фамилия</w:t>
      </w:r>
    </w:p>
    <w:p w:rsidR="008851A5" w:rsidRDefault="008851A5" w:rsidP="007B64B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378A">
        <w:rPr>
          <w:rFonts w:ascii="Times New Roman" w:hAnsi="Times New Roman"/>
          <w:sz w:val="24"/>
          <w:szCs w:val="24"/>
        </w:rPr>
        <w:t>УТВЕРЖДАЮ</w:t>
      </w: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______________________</w:t>
      </w: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Руководитель образовательной организации</w:t>
      </w: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«____»____________2022г.</w:t>
      </w: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Список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F378A">
        <w:rPr>
          <w:rFonts w:ascii="Times New Roman" w:hAnsi="Times New Roman"/>
          <w:sz w:val="28"/>
          <w:szCs w:val="28"/>
        </w:rPr>
        <w:t xml:space="preserve">обучающихся _________________________________________________________________, </w:t>
      </w:r>
    </w:p>
    <w:p w:rsidR="008851A5" w:rsidRPr="00AF378A" w:rsidRDefault="008851A5" w:rsidP="008F73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(наименование образовательной организации)</w:t>
      </w:r>
    </w:p>
    <w:p w:rsidR="008851A5" w:rsidRPr="00AF378A" w:rsidRDefault="008851A5" w:rsidP="008F73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AF378A">
        <w:rPr>
          <w:rFonts w:ascii="Times New Roman" w:hAnsi="Times New Roman"/>
          <w:sz w:val="28"/>
          <w:szCs w:val="28"/>
        </w:rPr>
        <w:t>подлежащих социально-психологическому тестированию</w:t>
      </w:r>
    </w:p>
    <w:p w:rsidR="008851A5" w:rsidRPr="00AF378A" w:rsidRDefault="008851A5" w:rsidP="008F73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42" w:type="dxa"/>
        <w:tblInd w:w="-115" w:type="dxa"/>
        <w:tblLayout w:type="fixed"/>
        <w:tblLook w:val="0000"/>
      </w:tblPr>
      <w:tblGrid>
        <w:gridCol w:w="675"/>
        <w:gridCol w:w="4181"/>
        <w:gridCol w:w="2428"/>
        <w:gridCol w:w="2658"/>
      </w:tblGrid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Количество полных лет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  <w:p w:rsidR="008851A5" w:rsidRPr="009942FF" w:rsidRDefault="008851A5" w:rsidP="004405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(код)</w:t>
            </w:r>
          </w:p>
          <w:p w:rsidR="008851A5" w:rsidRPr="009942FF" w:rsidRDefault="008851A5" w:rsidP="004405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4405C9">
        <w:tc>
          <w:tcPr>
            <w:tcW w:w="99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Обучающиеся 7 класса</w:t>
            </w:r>
          </w:p>
        </w:tc>
      </w:tr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 xml:space="preserve">                                    Обучающиеся 8 класса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4405C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51A5" w:rsidRPr="00AF378A" w:rsidRDefault="008851A5" w:rsidP="008F73B4">
      <w:pPr>
        <w:shd w:val="clear" w:color="auto" w:fill="FFFFFF"/>
        <w:tabs>
          <w:tab w:val="left" w:pos="288"/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pStyle w:val="Default"/>
        <w:rPr>
          <w:color w:val="C9211E"/>
          <w:sz w:val="28"/>
          <w:szCs w:val="28"/>
        </w:rPr>
      </w:pPr>
      <w:r w:rsidRPr="00AF378A">
        <w:rPr>
          <w:color w:val="auto"/>
          <w:sz w:val="28"/>
          <w:szCs w:val="28"/>
        </w:rPr>
        <w:t xml:space="preserve"> </w:t>
      </w:r>
      <w:r w:rsidRPr="00AF378A">
        <w:rPr>
          <w:color w:val="C9211E"/>
          <w:sz w:val="28"/>
          <w:szCs w:val="28"/>
        </w:rPr>
        <w:t>Список хранится в недоступном для общего пользования месте, при строгом соблюдении конфиденциальности!</w:t>
      </w:r>
    </w:p>
    <w:p w:rsidR="008851A5" w:rsidRPr="00AF378A" w:rsidRDefault="008851A5" w:rsidP="008F73B4">
      <w:pPr>
        <w:pStyle w:val="Default"/>
        <w:rPr>
          <w:color w:val="C9211E"/>
          <w:sz w:val="28"/>
          <w:szCs w:val="28"/>
        </w:rPr>
      </w:pPr>
    </w:p>
    <w:p w:rsidR="008851A5" w:rsidRDefault="008851A5" w:rsidP="008F73B4">
      <w:pPr>
        <w:spacing w:after="0" w:line="240" w:lineRule="auto"/>
        <w:ind w:firstLine="709"/>
        <w:jc w:val="right"/>
        <w:rPr>
          <w:rFonts w:ascii="Times New Roman" w:hAnsi="Times New Roman"/>
          <w:bCs/>
          <w:spacing w:val="-2"/>
          <w:sz w:val="20"/>
          <w:szCs w:val="20"/>
        </w:rPr>
      </w:pPr>
    </w:p>
    <w:p w:rsidR="008851A5" w:rsidRPr="00AF378A" w:rsidRDefault="008851A5" w:rsidP="00F967BD">
      <w:pPr>
        <w:pStyle w:val="BodyText"/>
        <w:spacing w:before="23"/>
        <w:rPr>
          <w:sz w:val="28"/>
          <w:szCs w:val="28"/>
        </w:rPr>
      </w:pPr>
      <w:r>
        <w:rPr>
          <w:spacing w:val="-2"/>
        </w:rPr>
        <w:t xml:space="preserve">                                     </w:t>
      </w:r>
      <w:r w:rsidRPr="00AF378A">
        <w:rPr>
          <w:spacing w:val="-2"/>
          <w:sz w:val="28"/>
          <w:szCs w:val="28"/>
        </w:rPr>
        <w:t>(наименование,</w:t>
      </w:r>
      <w:r w:rsidRPr="00AF378A">
        <w:rPr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адрес,</w:t>
      </w:r>
      <w:r w:rsidRPr="00AF378A">
        <w:rPr>
          <w:spacing w:val="8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ИНН</w:t>
      </w:r>
      <w:r w:rsidRPr="00AF378A">
        <w:rPr>
          <w:spacing w:val="3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образовательной</w:t>
      </w:r>
      <w:r w:rsidRPr="00AF378A">
        <w:rPr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организации)</w:t>
      </w:r>
    </w:p>
    <w:p w:rsidR="008851A5" w:rsidRPr="00AF378A" w:rsidRDefault="008851A5" w:rsidP="00C601E4">
      <w:pPr>
        <w:pStyle w:val="BodyText"/>
        <w:spacing w:before="6"/>
        <w:jc w:val="center"/>
        <w:rPr>
          <w:sz w:val="28"/>
          <w:szCs w:val="28"/>
        </w:rPr>
      </w:pPr>
      <w:r w:rsidRPr="00AF378A">
        <w:rPr>
          <w:sz w:val="28"/>
          <w:szCs w:val="28"/>
        </w:rPr>
        <w:t>Приказ</w:t>
      </w:r>
    </w:p>
    <w:p w:rsidR="008851A5" w:rsidRPr="00AF378A" w:rsidRDefault="008851A5" w:rsidP="00C601E4">
      <w:pPr>
        <w:tabs>
          <w:tab w:val="left" w:pos="7536"/>
        </w:tabs>
        <w:ind w:left="851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«__»___________2022                 </w:t>
      </w:r>
      <w:r w:rsidRPr="00AF378A">
        <w:rPr>
          <w:sz w:val="28"/>
          <w:szCs w:val="28"/>
        </w:rPr>
        <w:t xml:space="preserve">                                                       </w:t>
      </w:r>
      <w:r w:rsidRPr="00AF378A">
        <w:rPr>
          <w:rFonts w:ascii="Times New Roman" w:hAnsi="Times New Roman"/>
          <w:sz w:val="28"/>
          <w:szCs w:val="28"/>
        </w:rPr>
        <w:t xml:space="preserve">        N    </w:t>
      </w:r>
    </w:p>
    <w:p w:rsidR="008851A5" w:rsidRPr="00AF378A" w:rsidRDefault="008851A5" w:rsidP="00C601E4">
      <w:pPr>
        <w:pStyle w:val="BodyText"/>
        <w:spacing w:before="3"/>
        <w:rPr>
          <w:rFonts w:ascii="Courier New"/>
          <w:sz w:val="28"/>
          <w:szCs w:val="28"/>
        </w:rPr>
      </w:pPr>
    </w:p>
    <w:p w:rsidR="008851A5" w:rsidRPr="00AF378A" w:rsidRDefault="008851A5" w:rsidP="00C601E4">
      <w:pPr>
        <w:pStyle w:val="BodyText"/>
        <w:spacing w:line="230" w:lineRule="auto"/>
        <w:ind w:left="752" w:right="4010" w:hanging="58"/>
        <w:rPr>
          <w:sz w:val="28"/>
          <w:szCs w:val="28"/>
        </w:rPr>
      </w:pPr>
      <w:r w:rsidRPr="00AF378A">
        <w:rPr>
          <w:b/>
          <w:sz w:val="28"/>
          <w:szCs w:val="28"/>
        </w:rPr>
        <w:t>об утверждении расписания социально-психологического тестирования</w:t>
      </w:r>
      <w:r w:rsidRPr="00AF378A">
        <w:rPr>
          <w:b/>
          <w:spacing w:val="-1"/>
          <w:sz w:val="28"/>
          <w:szCs w:val="28"/>
        </w:rPr>
        <w:t xml:space="preserve"> </w:t>
      </w:r>
      <w:r w:rsidRPr="00AF378A">
        <w:rPr>
          <w:b/>
          <w:sz w:val="28"/>
          <w:szCs w:val="28"/>
        </w:rPr>
        <w:t>по</w:t>
      </w:r>
      <w:r w:rsidRPr="00AF378A">
        <w:rPr>
          <w:b/>
          <w:spacing w:val="-14"/>
          <w:sz w:val="28"/>
          <w:szCs w:val="28"/>
        </w:rPr>
        <w:t xml:space="preserve"> </w:t>
      </w:r>
      <w:r w:rsidRPr="00AF378A">
        <w:rPr>
          <w:b/>
          <w:sz w:val="28"/>
          <w:szCs w:val="28"/>
        </w:rPr>
        <w:t>классам</w:t>
      </w:r>
      <w:r w:rsidRPr="00AF378A">
        <w:rPr>
          <w:b/>
          <w:spacing w:val="-9"/>
          <w:sz w:val="28"/>
          <w:szCs w:val="28"/>
        </w:rPr>
        <w:t xml:space="preserve"> </w:t>
      </w:r>
      <w:r w:rsidRPr="00AF378A">
        <w:rPr>
          <w:b/>
          <w:sz w:val="28"/>
          <w:szCs w:val="28"/>
        </w:rPr>
        <w:t>(группам)</w:t>
      </w:r>
      <w:r w:rsidRPr="00AF378A">
        <w:rPr>
          <w:b/>
          <w:spacing w:val="-6"/>
          <w:sz w:val="28"/>
          <w:szCs w:val="28"/>
        </w:rPr>
        <w:t xml:space="preserve"> </w:t>
      </w:r>
      <w:r w:rsidRPr="00AF378A">
        <w:rPr>
          <w:b/>
          <w:sz w:val="28"/>
          <w:szCs w:val="28"/>
        </w:rPr>
        <w:t>и</w:t>
      </w:r>
      <w:r w:rsidRPr="00AF378A">
        <w:rPr>
          <w:b/>
          <w:spacing w:val="-15"/>
          <w:sz w:val="28"/>
          <w:szCs w:val="28"/>
        </w:rPr>
        <w:t xml:space="preserve"> </w:t>
      </w:r>
      <w:r w:rsidRPr="00AF378A">
        <w:rPr>
          <w:b/>
          <w:sz w:val="28"/>
          <w:szCs w:val="28"/>
        </w:rPr>
        <w:t>кабинетам</w:t>
      </w:r>
      <w:r w:rsidRPr="00AF378A">
        <w:rPr>
          <w:b/>
          <w:spacing w:val="-5"/>
          <w:sz w:val="28"/>
          <w:szCs w:val="28"/>
        </w:rPr>
        <w:t xml:space="preserve"> </w:t>
      </w:r>
      <w:r w:rsidRPr="00AF378A">
        <w:rPr>
          <w:b/>
          <w:sz w:val="28"/>
          <w:szCs w:val="28"/>
        </w:rPr>
        <w:t>(аудиториям</w:t>
      </w:r>
      <w:r w:rsidRPr="00AF378A">
        <w:rPr>
          <w:sz w:val="28"/>
          <w:szCs w:val="28"/>
        </w:rPr>
        <w:t>)</w:t>
      </w:r>
    </w:p>
    <w:p w:rsidR="008851A5" w:rsidRPr="00AF378A" w:rsidRDefault="008851A5" w:rsidP="00C601E4">
      <w:pPr>
        <w:pStyle w:val="BodyText"/>
        <w:spacing w:before="5"/>
        <w:rPr>
          <w:sz w:val="28"/>
          <w:szCs w:val="28"/>
        </w:rPr>
      </w:pPr>
    </w:p>
    <w:p w:rsidR="008851A5" w:rsidRPr="00AF378A" w:rsidRDefault="008851A5" w:rsidP="00C601E4">
      <w:pPr>
        <w:pStyle w:val="BodyText"/>
        <w:ind w:left="691" w:right="235" w:firstLine="713"/>
        <w:jc w:val="both"/>
        <w:rPr>
          <w:sz w:val="28"/>
          <w:szCs w:val="28"/>
        </w:rPr>
      </w:pPr>
      <w:r w:rsidRPr="00AF378A">
        <w:rPr>
          <w:sz w:val="28"/>
          <w:szCs w:val="28"/>
        </w:rPr>
        <w:t>В соответствие с Порядком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утвержденному Приказом Министерства просвещения Российской Федерации от 20.02.2020г N 59, руководствуясь Уставом, приказываю:</w:t>
      </w:r>
    </w:p>
    <w:p w:rsidR="008851A5" w:rsidRPr="00AF378A" w:rsidRDefault="008851A5" w:rsidP="00C601E4">
      <w:pPr>
        <w:pStyle w:val="BodyText"/>
        <w:rPr>
          <w:sz w:val="28"/>
          <w:szCs w:val="28"/>
        </w:rPr>
      </w:pPr>
    </w:p>
    <w:p w:rsidR="008851A5" w:rsidRPr="00AF378A" w:rsidRDefault="008851A5" w:rsidP="00B66FA8">
      <w:pPr>
        <w:pStyle w:val="ListParagraph"/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spacing w:after="0" w:line="244" w:lineRule="auto"/>
        <w:ind w:left="1134" w:right="235" w:hanging="567"/>
        <w:contextualSpacing w:val="0"/>
        <w:rPr>
          <w:szCs w:val="28"/>
        </w:rPr>
      </w:pPr>
      <w:r w:rsidRPr="00AF378A">
        <w:rPr>
          <w:szCs w:val="28"/>
        </w:rPr>
        <w:t>Утвердить расписание проведения социально-психологического тестирования по классам (группам) и кабинетам</w:t>
      </w:r>
      <w:r w:rsidRPr="00AF378A">
        <w:rPr>
          <w:spacing w:val="22"/>
          <w:szCs w:val="28"/>
        </w:rPr>
        <w:t xml:space="preserve"> </w:t>
      </w:r>
      <w:r w:rsidRPr="00AF378A">
        <w:rPr>
          <w:szCs w:val="28"/>
        </w:rPr>
        <w:t>(аудиториям) (приложение</w:t>
      </w:r>
      <w:r w:rsidRPr="00AF378A">
        <w:rPr>
          <w:spacing w:val="33"/>
          <w:szCs w:val="28"/>
        </w:rPr>
        <w:t xml:space="preserve"> </w:t>
      </w:r>
      <w:r w:rsidRPr="00AF378A">
        <w:rPr>
          <w:szCs w:val="28"/>
        </w:rPr>
        <w:t>к</w:t>
      </w:r>
      <w:r w:rsidRPr="00AF378A">
        <w:rPr>
          <w:spacing w:val="-6"/>
          <w:szCs w:val="28"/>
        </w:rPr>
        <w:t xml:space="preserve"> </w:t>
      </w:r>
      <w:r w:rsidRPr="00AF378A">
        <w:rPr>
          <w:szCs w:val="28"/>
        </w:rPr>
        <w:t>приказу).</w:t>
      </w:r>
    </w:p>
    <w:p w:rsidR="008851A5" w:rsidRPr="00AF378A" w:rsidRDefault="008851A5" w:rsidP="00B66FA8">
      <w:pPr>
        <w:pStyle w:val="ListParagraph"/>
        <w:widowControl w:val="0"/>
        <w:numPr>
          <w:ilvl w:val="0"/>
          <w:numId w:val="34"/>
        </w:numPr>
        <w:tabs>
          <w:tab w:val="left" w:pos="1134"/>
          <w:tab w:val="left" w:pos="6303"/>
        </w:tabs>
        <w:autoSpaceDE w:val="0"/>
        <w:autoSpaceDN w:val="0"/>
        <w:spacing w:after="0" w:line="265" w:lineRule="exact"/>
        <w:ind w:left="1134" w:hanging="567"/>
        <w:contextualSpacing w:val="0"/>
        <w:rPr>
          <w:szCs w:val="28"/>
        </w:rPr>
      </w:pPr>
      <w:r w:rsidRPr="00AF378A">
        <w:rPr>
          <w:szCs w:val="28"/>
          <w:u w:val="single" w:color="131313"/>
        </w:rPr>
        <w:tab/>
      </w:r>
      <w:r w:rsidRPr="00AF378A">
        <w:rPr>
          <w:szCs w:val="28"/>
          <w:u w:val="single" w:color="131313"/>
        </w:rPr>
        <w:tab/>
      </w:r>
      <w:r w:rsidRPr="00AF378A">
        <w:rPr>
          <w:szCs w:val="28"/>
        </w:rPr>
        <w:t>(Ф.И.О.,</w:t>
      </w:r>
      <w:r w:rsidRPr="00AF378A">
        <w:rPr>
          <w:spacing w:val="-11"/>
          <w:szCs w:val="28"/>
        </w:rPr>
        <w:t xml:space="preserve"> </w:t>
      </w:r>
      <w:r w:rsidRPr="00AF378A">
        <w:rPr>
          <w:spacing w:val="-2"/>
          <w:szCs w:val="28"/>
        </w:rPr>
        <w:t>должность):</w:t>
      </w:r>
    </w:p>
    <w:p w:rsidR="008851A5" w:rsidRPr="00AF378A" w:rsidRDefault="008851A5" w:rsidP="00B66FA8">
      <w:pPr>
        <w:pStyle w:val="ListParagraph"/>
        <w:widowControl w:val="0"/>
        <w:numPr>
          <w:ilvl w:val="1"/>
          <w:numId w:val="34"/>
        </w:numPr>
        <w:tabs>
          <w:tab w:val="left" w:pos="1701"/>
          <w:tab w:val="left" w:pos="9263"/>
          <w:tab w:val="left" w:pos="10790"/>
        </w:tabs>
        <w:autoSpaceDE w:val="0"/>
        <w:autoSpaceDN w:val="0"/>
        <w:spacing w:before="1" w:after="0" w:line="237" w:lineRule="auto"/>
        <w:ind w:left="1985" w:right="247" w:hanging="567"/>
        <w:contextualSpacing w:val="0"/>
        <w:rPr>
          <w:szCs w:val="28"/>
        </w:rPr>
      </w:pPr>
      <w:r w:rsidRPr="00AF378A">
        <w:rPr>
          <w:szCs w:val="28"/>
        </w:rPr>
        <w:t>Внести корректировку в учебное расписание с учетом</w:t>
      </w:r>
      <w:r w:rsidRPr="00AF378A">
        <w:rPr>
          <w:spacing w:val="40"/>
          <w:szCs w:val="28"/>
        </w:rPr>
        <w:t xml:space="preserve"> </w:t>
      </w:r>
      <w:r w:rsidRPr="00AF378A">
        <w:rPr>
          <w:szCs w:val="28"/>
        </w:rPr>
        <w:t>расписания социально-психологического тестирования обучающихся</w:t>
      </w:r>
      <w:r w:rsidRPr="00AF378A">
        <w:rPr>
          <w:spacing w:val="40"/>
          <w:szCs w:val="28"/>
        </w:rPr>
        <w:t xml:space="preserve"> </w:t>
      </w:r>
      <w:r w:rsidRPr="00AF378A">
        <w:rPr>
          <w:szCs w:val="28"/>
        </w:rPr>
        <w:t>с __</w:t>
      </w:r>
      <w:r w:rsidRPr="00AF378A">
        <w:rPr>
          <w:szCs w:val="28"/>
          <w:u w:val="single" w:color="131313"/>
        </w:rPr>
        <w:t>п</w:t>
      </w:r>
      <w:r w:rsidRPr="00AF378A">
        <w:rPr>
          <w:szCs w:val="28"/>
        </w:rPr>
        <w:t>о</w:t>
      </w:r>
      <w:r w:rsidRPr="00AF378A">
        <w:rPr>
          <w:spacing w:val="-35"/>
          <w:szCs w:val="28"/>
        </w:rPr>
        <w:t>______</w:t>
      </w:r>
    </w:p>
    <w:p w:rsidR="008851A5" w:rsidRPr="00AF378A" w:rsidRDefault="008851A5" w:rsidP="00B66FA8">
      <w:pPr>
        <w:pStyle w:val="ListParagraph"/>
        <w:widowControl w:val="0"/>
        <w:numPr>
          <w:ilvl w:val="1"/>
          <w:numId w:val="34"/>
        </w:numPr>
        <w:tabs>
          <w:tab w:val="left" w:pos="1701"/>
          <w:tab w:val="left" w:pos="2771"/>
        </w:tabs>
        <w:autoSpaceDE w:val="0"/>
        <w:autoSpaceDN w:val="0"/>
        <w:spacing w:before="5" w:after="0" w:line="240" w:lineRule="auto"/>
        <w:ind w:left="1985" w:right="235" w:hanging="567"/>
        <w:contextualSpacing w:val="0"/>
        <w:rPr>
          <w:szCs w:val="28"/>
        </w:rPr>
      </w:pPr>
      <w:r w:rsidRPr="00AF378A">
        <w:rPr>
          <w:szCs w:val="28"/>
        </w:rPr>
        <w:t>Проинформировать педагогов (преподавателей), классных руководителей, обучающихся об изменении учебного расписания и расписании социально-психологического тестирования.</w:t>
      </w:r>
    </w:p>
    <w:p w:rsidR="008851A5" w:rsidRPr="00AF378A" w:rsidRDefault="008851A5" w:rsidP="00B66FA8">
      <w:pPr>
        <w:pStyle w:val="ListParagraph"/>
        <w:widowControl w:val="0"/>
        <w:numPr>
          <w:ilvl w:val="1"/>
          <w:numId w:val="34"/>
        </w:numPr>
        <w:tabs>
          <w:tab w:val="left" w:pos="1701"/>
        </w:tabs>
        <w:autoSpaceDE w:val="0"/>
        <w:autoSpaceDN w:val="0"/>
        <w:spacing w:before="1" w:after="0" w:line="237" w:lineRule="auto"/>
        <w:ind w:left="1985" w:right="250" w:hanging="567"/>
        <w:contextualSpacing w:val="0"/>
        <w:rPr>
          <w:szCs w:val="28"/>
        </w:rPr>
      </w:pPr>
      <w:r w:rsidRPr="00AF378A">
        <w:rPr>
          <w:szCs w:val="28"/>
        </w:rPr>
        <w:t>Обеспечить соответствие кабинетов (аудиторий) санитарно- эпидемиологическим требованиям.</w:t>
      </w:r>
    </w:p>
    <w:p w:rsidR="008851A5" w:rsidRPr="00AF378A" w:rsidRDefault="008851A5" w:rsidP="00B66FA8">
      <w:pPr>
        <w:pStyle w:val="BodyText"/>
        <w:numPr>
          <w:ilvl w:val="0"/>
          <w:numId w:val="34"/>
        </w:numPr>
        <w:tabs>
          <w:tab w:val="left" w:pos="9208"/>
        </w:tabs>
        <w:spacing w:line="244" w:lineRule="auto"/>
        <w:ind w:left="1276" w:right="700" w:hanging="709"/>
        <w:jc w:val="both"/>
        <w:rPr>
          <w:sz w:val="28"/>
          <w:szCs w:val="28"/>
        </w:rPr>
      </w:pPr>
      <w:r w:rsidRPr="00AF378A">
        <w:rPr>
          <w:sz w:val="28"/>
          <w:szCs w:val="28"/>
        </w:rPr>
        <w:t>Контроль за выполнением настоящего Приказа возлагаю на председателя комиссии ___________________________</w:t>
      </w:r>
      <w:r w:rsidRPr="00AF378A">
        <w:rPr>
          <w:spacing w:val="-2"/>
          <w:w w:val="95"/>
          <w:sz w:val="28"/>
          <w:szCs w:val="28"/>
        </w:rPr>
        <w:t xml:space="preserve">(должность, </w:t>
      </w:r>
      <w:r w:rsidRPr="00AF378A">
        <w:rPr>
          <w:spacing w:val="-2"/>
          <w:sz w:val="28"/>
          <w:szCs w:val="28"/>
        </w:rPr>
        <w:t>Ф.И.О.)</w:t>
      </w:r>
    </w:p>
    <w:p w:rsidR="008851A5" w:rsidRPr="00AF378A" w:rsidRDefault="008851A5" w:rsidP="00C601E4">
      <w:pPr>
        <w:pStyle w:val="BodyText"/>
        <w:ind w:left="695"/>
        <w:rPr>
          <w:sz w:val="28"/>
          <w:szCs w:val="28"/>
        </w:rPr>
      </w:pPr>
    </w:p>
    <w:p w:rsidR="008851A5" w:rsidRPr="00AF378A" w:rsidRDefault="008851A5" w:rsidP="00C601E4">
      <w:pPr>
        <w:pStyle w:val="BodyText"/>
        <w:ind w:left="695"/>
        <w:rPr>
          <w:sz w:val="28"/>
          <w:szCs w:val="28"/>
        </w:rPr>
      </w:pPr>
      <w:r w:rsidRPr="00AF378A">
        <w:rPr>
          <w:sz w:val="28"/>
          <w:szCs w:val="28"/>
        </w:rPr>
        <w:t xml:space="preserve">Директор                           __________________(ФИО)          </w:t>
      </w:r>
    </w:p>
    <w:p w:rsidR="008851A5" w:rsidRPr="00AF378A" w:rsidRDefault="008851A5" w:rsidP="00C601E4">
      <w:pPr>
        <w:pStyle w:val="BodyText"/>
        <w:ind w:left="695"/>
        <w:rPr>
          <w:sz w:val="28"/>
          <w:szCs w:val="28"/>
        </w:rPr>
      </w:pPr>
    </w:p>
    <w:p w:rsidR="008851A5" w:rsidRPr="00AF378A" w:rsidRDefault="008851A5" w:rsidP="00C601E4">
      <w:pPr>
        <w:pStyle w:val="BodyText"/>
        <w:ind w:left="695"/>
        <w:rPr>
          <w:sz w:val="28"/>
          <w:szCs w:val="28"/>
        </w:rPr>
      </w:pPr>
      <w:r w:rsidRPr="00AF378A">
        <w:rPr>
          <w:sz w:val="28"/>
          <w:szCs w:val="28"/>
        </w:rPr>
        <w:t xml:space="preserve">С приказом ознакомлены </w:t>
      </w:r>
    </w:p>
    <w:p w:rsidR="008851A5" w:rsidRDefault="008851A5" w:rsidP="00C601E4">
      <w:pPr>
        <w:pStyle w:val="BodyText"/>
        <w:ind w:left="695"/>
        <w:rPr>
          <w:sz w:val="20"/>
        </w:rPr>
      </w:pPr>
      <w:r w:rsidRPr="00AF378A">
        <w:rPr>
          <w:sz w:val="28"/>
          <w:szCs w:val="28"/>
        </w:rPr>
        <w:t>ФИО                                       Дата                                                   Подпись</w:t>
      </w:r>
      <w:r>
        <w:rPr>
          <w:sz w:val="20"/>
        </w:rPr>
        <w:t xml:space="preserve">                                                    </w:t>
      </w:r>
    </w:p>
    <w:p w:rsidR="008851A5" w:rsidRDefault="008851A5" w:rsidP="008F73B4">
      <w:pPr>
        <w:spacing w:after="0" w:line="240" w:lineRule="auto"/>
        <w:ind w:firstLine="709"/>
        <w:jc w:val="right"/>
        <w:rPr>
          <w:rFonts w:ascii="Times New Roman" w:hAnsi="Times New Roman"/>
          <w:bCs/>
          <w:spacing w:val="-2"/>
          <w:sz w:val="20"/>
          <w:szCs w:val="20"/>
        </w:rPr>
      </w:pPr>
    </w:p>
    <w:p w:rsidR="008851A5" w:rsidRDefault="008851A5" w:rsidP="008F73B4">
      <w:pPr>
        <w:spacing w:after="0" w:line="240" w:lineRule="auto"/>
        <w:ind w:firstLine="709"/>
        <w:jc w:val="right"/>
        <w:rPr>
          <w:rFonts w:ascii="Times New Roman" w:hAnsi="Times New Roman"/>
          <w:bCs/>
          <w:spacing w:val="-2"/>
          <w:sz w:val="20"/>
          <w:szCs w:val="20"/>
        </w:rPr>
      </w:pPr>
    </w:p>
    <w:p w:rsidR="008851A5" w:rsidRDefault="008851A5" w:rsidP="008F73B4">
      <w:pPr>
        <w:spacing w:after="0" w:line="240" w:lineRule="auto"/>
        <w:ind w:firstLine="709"/>
        <w:jc w:val="right"/>
        <w:rPr>
          <w:rFonts w:ascii="Times New Roman" w:hAnsi="Times New Roman"/>
          <w:bCs/>
          <w:spacing w:val="-2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Default="008851A5" w:rsidP="008F73B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right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УТВЕРЖДАЮ</w:t>
      </w:r>
    </w:p>
    <w:p w:rsidR="008851A5" w:rsidRPr="00AF378A" w:rsidRDefault="008851A5" w:rsidP="008F73B4">
      <w:pPr>
        <w:spacing w:after="0" w:line="240" w:lineRule="auto"/>
        <w:jc w:val="right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______________________</w:t>
      </w:r>
    </w:p>
    <w:p w:rsidR="008851A5" w:rsidRPr="00AF378A" w:rsidRDefault="008851A5" w:rsidP="008F73B4">
      <w:pPr>
        <w:spacing w:after="0" w:line="240" w:lineRule="auto"/>
        <w:jc w:val="right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Руководитель образовательной организации</w:t>
      </w:r>
    </w:p>
    <w:p w:rsidR="008851A5" w:rsidRPr="00AF378A" w:rsidRDefault="008851A5" w:rsidP="008F73B4">
      <w:pPr>
        <w:spacing w:after="0" w:line="240" w:lineRule="auto"/>
        <w:jc w:val="right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«____»____________20___г.</w:t>
      </w: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Расписание</w:t>
      </w:r>
    </w:p>
    <w:p w:rsidR="008851A5" w:rsidRPr="00AF378A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проведения социально-психологического тестирования обучающихся </w:t>
      </w:r>
    </w:p>
    <w:p w:rsidR="008851A5" w:rsidRPr="00AF378A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в_________________________________________________________</w:t>
      </w:r>
    </w:p>
    <w:p w:rsidR="008851A5" w:rsidRPr="00AF378A" w:rsidRDefault="008851A5" w:rsidP="008F73B4">
      <w:pPr>
        <w:spacing w:after="0" w:line="240" w:lineRule="auto"/>
        <w:jc w:val="center"/>
        <w:rPr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(наименование образовательной организации)</w:t>
      </w:r>
    </w:p>
    <w:p w:rsidR="008851A5" w:rsidRPr="00AF378A" w:rsidRDefault="008851A5" w:rsidP="008F73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8F73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571" w:type="dxa"/>
        <w:tblInd w:w="-115" w:type="dxa"/>
        <w:tblLayout w:type="fixed"/>
        <w:tblLook w:val="0000"/>
      </w:tblPr>
      <w:tblGrid>
        <w:gridCol w:w="675"/>
        <w:gridCol w:w="2667"/>
        <w:gridCol w:w="2126"/>
        <w:gridCol w:w="2552"/>
        <w:gridCol w:w="2551"/>
      </w:tblGrid>
      <w:tr w:rsidR="008851A5" w:rsidRPr="009942FF" w:rsidTr="008F73B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8F73B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8F73B4">
            <w:pPr>
              <w:spacing w:after="0" w:line="240" w:lineRule="auto"/>
              <w:rPr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8F73B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8F73B4">
            <w:pPr>
              <w:spacing w:after="0" w:line="240" w:lineRule="auto"/>
              <w:rPr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Класс, учебная группа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8F73B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8F73B4">
            <w:pPr>
              <w:spacing w:after="0" w:line="240" w:lineRule="auto"/>
              <w:rPr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8F73B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8F73B4">
            <w:pPr>
              <w:spacing w:after="0" w:line="240" w:lineRule="auto"/>
              <w:rPr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Время начала проведения тестирования</w:t>
            </w:r>
          </w:p>
          <w:p w:rsidR="008851A5" w:rsidRPr="009942FF" w:rsidRDefault="008851A5" w:rsidP="008F73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8F73B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851A5" w:rsidRPr="009942FF" w:rsidRDefault="008851A5" w:rsidP="008F73B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42FF">
              <w:rPr>
                <w:rFonts w:ascii="Times New Roman" w:hAnsi="Times New Roman"/>
                <w:sz w:val="28"/>
                <w:szCs w:val="28"/>
              </w:rPr>
              <w:t>Аудитория</w:t>
            </w:r>
          </w:p>
        </w:tc>
      </w:tr>
      <w:tr w:rsidR="008851A5" w:rsidRPr="009942FF" w:rsidTr="008F73B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8F73B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1A5" w:rsidRPr="009942FF" w:rsidTr="008F73B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1A5" w:rsidRPr="009942FF" w:rsidRDefault="008851A5" w:rsidP="004405C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51A5" w:rsidRDefault="008851A5" w:rsidP="008F73B4">
      <w:pPr>
        <w:pStyle w:val="Default"/>
        <w:jc w:val="right"/>
        <w:rPr>
          <w:color w:val="auto"/>
          <w:sz w:val="20"/>
          <w:szCs w:val="20"/>
        </w:rPr>
      </w:pPr>
    </w:p>
    <w:p w:rsidR="008851A5" w:rsidRDefault="008851A5" w:rsidP="008F73B4">
      <w:pPr>
        <w:pStyle w:val="Default"/>
        <w:jc w:val="right"/>
        <w:rPr>
          <w:color w:val="auto"/>
          <w:sz w:val="20"/>
          <w:szCs w:val="20"/>
        </w:rPr>
      </w:pPr>
    </w:p>
    <w:p w:rsidR="008851A5" w:rsidRPr="00846875" w:rsidRDefault="008851A5" w:rsidP="00846875">
      <w:pPr>
        <w:pStyle w:val="NoSpacing"/>
        <w:rPr>
          <w:rFonts w:ascii="Times New Roman" w:hAnsi="Times New Roman"/>
          <w:sz w:val="27"/>
          <w:szCs w:val="27"/>
        </w:rPr>
        <w:sectPr w:rsidR="008851A5" w:rsidRPr="00846875">
          <w:headerReference w:type="default" r:id="rId12"/>
          <w:pgSz w:w="11900" w:h="16840"/>
          <w:pgMar w:top="600" w:right="580" w:bottom="280" w:left="1140" w:header="720" w:footer="720" w:gutter="0"/>
          <w:cols w:space="720"/>
        </w:sectPr>
      </w:pPr>
    </w:p>
    <w:p w:rsidR="008851A5" w:rsidRDefault="008851A5" w:rsidP="006B2D70">
      <w:pPr>
        <w:pStyle w:val="BodyText"/>
        <w:spacing w:before="6" w:line="249" w:lineRule="auto"/>
        <w:ind w:left="395" w:right="119" w:firstLine="716"/>
      </w:pPr>
    </w:p>
    <w:p w:rsidR="008851A5" w:rsidRPr="00AF378A" w:rsidRDefault="008851A5" w:rsidP="006B2D70">
      <w:pPr>
        <w:pStyle w:val="BodyText"/>
        <w:spacing w:before="6" w:line="249" w:lineRule="auto"/>
        <w:ind w:left="395" w:right="119" w:firstLine="716"/>
        <w:rPr>
          <w:sz w:val="28"/>
          <w:szCs w:val="28"/>
        </w:rPr>
      </w:pPr>
    </w:p>
    <w:p w:rsidR="008851A5" w:rsidRPr="00AF378A" w:rsidRDefault="008851A5" w:rsidP="000254E8">
      <w:pPr>
        <w:pStyle w:val="NoSpacing"/>
        <w:jc w:val="right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 xml:space="preserve">Руководителю </w:t>
      </w:r>
    </w:p>
    <w:p w:rsidR="008851A5" w:rsidRDefault="008851A5" w:rsidP="000254E8">
      <w:pPr>
        <w:pStyle w:val="NoSpacing"/>
        <w:jc w:val="right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>образовательной организации</w:t>
      </w:r>
    </w:p>
    <w:p w:rsidR="008851A5" w:rsidRPr="00AF378A" w:rsidRDefault="008851A5" w:rsidP="000254E8">
      <w:pPr>
        <w:pStyle w:val="NoSpacing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8851A5" w:rsidRPr="00AF378A" w:rsidRDefault="008851A5" w:rsidP="000254E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8851A5" w:rsidRPr="00AF378A" w:rsidRDefault="008851A5" w:rsidP="000254E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>АКТ</w:t>
      </w:r>
    </w:p>
    <w:p w:rsidR="008851A5" w:rsidRPr="00AF378A" w:rsidRDefault="008851A5" w:rsidP="000254E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>передачи результатов социально-психологического тестирования</w:t>
      </w:r>
    </w:p>
    <w:p w:rsidR="008851A5" w:rsidRPr="00AF378A" w:rsidRDefault="008851A5" w:rsidP="000254E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F378A">
        <w:rPr>
          <w:rFonts w:ascii="Times New Roman" w:hAnsi="Times New Roman"/>
          <w:b/>
          <w:sz w:val="28"/>
          <w:szCs w:val="28"/>
        </w:rPr>
        <w:t>обучающихся (полное наименование образовательной организации по уставу)</w:t>
      </w:r>
    </w:p>
    <w:p w:rsidR="008851A5" w:rsidRPr="00AF378A" w:rsidRDefault="008851A5" w:rsidP="000254E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«</w:t>
      </w:r>
      <w:r w:rsidRPr="00AF378A">
        <w:rPr>
          <w:rFonts w:ascii="Times New Roman" w:hAnsi="Times New Roman"/>
          <w:sz w:val="28"/>
          <w:szCs w:val="28"/>
          <w:u w:val="single"/>
        </w:rPr>
        <w:t>____</w:t>
      </w:r>
      <w:r w:rsidRPr="00AF378A">
        <w:rPr>
          <w:rFonts w:ascii="Times New Roman" w:hAnsi="Times New Roman"/>
          <w:sz w:val="28"/>
          <w:szCs w:val="28"/>
        </w:rPr>
        <w:t xml:space="preserve">»  </w:t>
      </w:r>
      <w:r w:rsidRPr="00AF378A">
        <w:rPr>
          <w:rFonts w:ascii="Times New Roman" w:hAnsi="Times New Roman"/>
          <w:sz w:val="28"/>
          <w:szCs w:val="28"/>
          <w:u w:val="single"/>
        </w:rPr>
        <w:t>_______________</w:t>
      </w:r>
      <w:r w:rsidRPr="00AF378A">
        <w:rPr>
          <w:rFonts w:ascii="Times New Roman" w:hAnsi="Times New Roman"/>
          <w:sz w:val="28"/>
          <w:szCs w:val="28"/>
        </w:rPr>
        <w:t xml:space="preserve">  20</w:t>
      </w:r>
      <w:r w:rsidRPr="00AF378A">
        <w:rPr>
          <w:rFonts w:ascii="Times New Roman" w:hAnsi="Times New Roman"/>
          <w:sz w:val="28"/>
          <w:szCs w:val="28"/>
          <w:u w:val="single"/>
        </w:rPr>
        <w:t>22</w:t>
      </w:r>
      <w:r w:rsidRPr="00AF378A">
        <w:rPr>
          <w:rFonts w:ascii="Times New Roman" w:hAnsi="Times New Roman"/>
          <w:sz w:val="28"/>
          <w:szCs w:val="28"/>
        </w:rPr>
        <w:t xml:space="preserve"> г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1. Общее число обучающихся, </w:t>
      </w:r>
      <w:r w:rsidRPr="00AF378A">
        <w:rPr>
          <w:rFonts w:ascii="Times New Roman" w:hAnsi="Times New Roman"/>
          <w:b/>
          <w:bCs/>
          <w:sz w:val="28"/>
          <w:szCs w:val="28"/>
        </w:rPr>
        <w:t>подлежащих</w:t>
      </w:r>
      <w:r w:rsidRPr="00AF378A">
        <w:rPr>
          <w:rFonts w:ascii="Times New Roman" w:hAnsi="Times New Roman"/>
          <w:sz w:val="28"/>
          <w:szCs w:val="28"/>
        </w:rPr>
        <w:t xml:space="preserve"> социально-психологическому тестированию: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>в возрасте с 13 до 15 лет</w:t>
      </w:r>
      <w:r w:rsidRPr="00AF378A">
        <w:rPr>
          <w:rFonts w:ascii="Times New Roman" w:hAnsi="Times New Roman"/>
          <w:sz w:val="28"/>
          <w:szCs w:val="28"/>
          <w:u w:val="single"/>
        </w:rPr>
        <w:t>_________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в возрасте от 15 лет и старше</w:t>
      </w:r>
      <w:r w:rsidRPr="00AF378A">
        <w:rPr>
          <w:rFonts w:ascii="Times New Roman" w:hAnsi="Times New Roman"/>
          <w:sz w:val="28"/>
          <w:szCs w:val="28"/>
          <w:u w:val="single"/>
        </w:rPr>
        <w:t>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2. Общее число обучающихся, </w:t>
      </w:r>
      <w:r w:rsidRPr="00AF378A">
        <w:rPr>
          <w:rFonts w:ascii="Times New Roman" w:hAnsi="Times New Roman"/>
          <w:b/>
          <w:bCs/>
          <w:sz w:val="28"/>
          <w:szCs w:val="28"/>
        </w:rPr>
        <w:t>прошедших</w:t>
      </w:r>
      <w:r w:rsidRPr="00AF378A">
        <w:rPr>
          <w:rFonts w:ascii="Times New Roman" w:hAnsi="Times New Roman"/>
          <w:sz w:val="28"/>
          <w:szCs w:val="28"/>
        </w:rPr>
        <w:t xml:space="preserve"> социально-психологическое тестирование: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с 13 до 15 лет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от 15 лет и старше </w:t>
      </w:r>
      <w:r w:rsidRPr="00AF378A">
        <w:rPr>
          <w:rFonts w:ascii="Times New Roman" w:hAnsi="Times New Roman"/>
          <w:sz w:val="28"/>
          <w:szCs w:val="28"/>
          <w:u w:val="single"/>
        </w:rPr>
        <w:t>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3. Общее число обучающихся, </w:t>
      </w:r>
      <w:r w:rsidRPr="00AF378A">
        <w:rPr>
          <w:rFonts w:ascii="Times New Roman" w:hAnsi="Times New Roman"/>
          <w:b/>
          <w:bCs/>
          <w:sz w:val="28"/>
          <w:szCs w:val="28"/>
        </w:rPr>
        <w:t>не прошедших</w:t>
      </w:r>
      <w:r w:rsidRPr="00AF378A">
        <w:rPr>
          <w:rFonts w:ascii="Times New Roman" w:hAnsi="Times New Roman"/>
          <w:sz w:val="28"/>
          <w:szCs w:val="28"/>
        </w:rPr>
        <w:t xml:space="preserve"> социально-психологическое тестирование: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 в том числе по причине болезни</w:t>
      </w:r>
      <w:r w:rsidRPr="00AF378A">
        <w:rPr>
          <w:rFonts w:ascii="Times New Roman" w:hAnsi="Times New Roman"/>
          <w:sz w:val="28"/>
          <w:szCs w:val="28"/>
          <w:u w:val="single"/>
        </w:rPr>
        <w:t>__________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отказ родителей (законных представителей)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- отказ учащегося старше 15лет</w:t>
      </w:r>
      <w:r w:rsidRPr="00AF378A">
        <w:rPr>
          <w:rFonts w:ascii="Times New Roman" w:hAnsi="Times New Roman"/>
          <w:sz w:val="28"/>
          <w:szCs w:val="28"/>
          <w:u w:val="single"/>
        </w:rPr>
        <w:t>_______</w:t>
      </w:r>
      <w:r w:rsidRPr="00AF378A">
        <w:rPr>
          <w:rFonts w:ascii="Times New Roman" w:hAnsi="Times New Roman"/>
          <w:sz w:val="28"/>
          <w:szCs w:val="28"/>
        </w:rPr>
        <w:t xml:space="preserve">  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другие причины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b/>
          <w:bCs/>
          <w:sz w:val="28"/>
          <w:szCs w:val="28"/>
        </w:rPr>
      </w:pPr>
      <w:r w:rsidRPr="00AF378A">
        <w:rPr>
          <w:rFonts w:ascii="Times New Roman" w:hAnsi="Times New Roman"/>
          <w:b/>
          <w:bCs/>
          <w:sz w:val="28"/>
          <w:szCs w:val="28"/>
        </w:rPr>
        <w:t>Результаты социально-психологического тестирования: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b/>
          <w:bCs/>
          <w:sz w:val="28"/>
          <w:szCs w:val="28"/>
        </w:rPr>
        <w:t>1</w:t>
      </w:r>
      <w:r w:rsidRPr="00AF378A">
        <w:rPr>
          <w:rFonts w:ascii="Times New Roman" w:hAnsi="Times New Roman"/>
          <w:sz w:val="28"/>
          <w:szCs w:val="28"/>
        </w:rPr>
        <w:t xml:space="preserve">. Общее количество обучающихся, группы незначительной вероятности вовлечения в зависимое поведение (НВВЗП) </w:t>
      </w:r>
      <w:r w:rsidRPr="00AF378A">
        <w:rPr>
          <w:rFonts w:ascii="Times New Roman" w:hAnsi="Times New Roman"/>
          <w:sz w:val="28"/>
          <w:szCs w:val="28"/>
          <w:u w:val="single"/>
        </w:rPr>
        <w:t>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с 13 до 15 лет </w:t>
      </w:r>
      <w:r w:rsidRPr="00AF378A">
        <w:rPr>
          <w:rFonts w:ascii="Times New Roman" w:hAnsi="Times New Roman"/>
          <w:sz w:val="28"/>
          <w:szCs w:val="28"/>
          <w:u w:val="single"/>
        </w:rPr>
        <w:t>___________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от 15 лет и старше </w:t>
      </w:r>
      <w:r w:rsidRPr="00AF378A">
        <w:rPr>
          <w:rFonts w:ascii="Times New Roman" w:hAnsi="Times New Roman"/>
          <w:sz w:val="28"/>
          <w:szCs w:val="28"/>
          <w:u w:val="single"/>
        </w:rPr>
        <w:t>__________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b/>
          <w:bCs/>
          <w:sz w:val="28"/>
          <w:szCs w:val="28"/>
        </w:rPr>
        <w:t>2.</w:t>
      </w:r>
      <w:r w:rsidRPr="00AF378A">
        <w:rPr>
          <w:rFonts w:ascii="Times New Roman" w:hAnsi="Times New Roman"/>
          <w:sz w:val="28"/>
          <w:szCs w:val="28"/>
        </w:rPr>
        <w:t xml:space="preserve"> Общее количество обучающихся, группы повышенной вероятности вовлечения в зависимое поведение (ПВВЗП) </w:t>
      </w:r>
      <w:r w:rsidRPr="00AF378A">
        <w:rPr>
          <w:rFonts w:ascii="Times New Roman" w:hAnsi="Times New Roman"/>
          <w:sz w:val="28"/>
          <w:szCs w:val="28"/>
          <w:u w:val="single"/>
        </w:rPr>
        <w:t>__________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с 13 до 15 лет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-  в возрасте от 15 лет и старше </w:t>
      </w:r>
      <w:r w:rsidRPr="00AF378A">
        <w:rPr>
          <w:rFonts w:ascii="Times New Roman" w:hAnsi="Times New Roman"/>
          <w:sz w:val="28"/>
          <w:szCs w:val="28"/>
          <w:u w:val="single"/>
        </w:rPr>
        <w:t>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из них: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Количество обучающихся, группы латентного риска вовлечения в зависимое поведение (ЛРВЗП) </w:t>
      </w:r>
      <w:r w:rsidRPr="00AF378A">
        <w:rPr>
          <w:rFonts w:ascii="Times New Roman" w:hAnsi="Times New Roman"/>
          <w:sz w:val="28"/>
          <w:szCs w:val="28"/>
          <w:u w:val="single"/>
        </w:rPr>
        <w:t>__________</w:t>
      </w:r>
    </w:p>
    <w:p w:rsidR="008851A5" w:rsidRPr="00AF378A" w:rsidRDefault="008851A5" w:rsidP="000254E8">
      <w:pPr>
        <w:pStyle w:val="NoSpacing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с 13 до 15 лет </w:t>
      </w:r>
      <w:r w:rsidRPr="00AF378A">
        <w:rPr>
          <w:rFonts w:ascii="Times New Roman" w:hAnsi="Times New Roman"/>
          <w:sz w:val="28"/>
          <w:szCs w:val="28"/>
          <w:u w:val="single"/>
        </w:rPr>
        <w:t>___________</w:t>
      </w:r>
    </w:p>
    <w:p w:rsidR="008851A5" w:rsidRPr="00AF378A" w:rsidRDefault="008851A5" w:rsidP="000254E8">
      <w:pPr>
        <w:pStyle w:val="NoSpacing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от 15 лет и старше </w:t>
      </w:r>
      <w:r w:rsidRPr="00AF378A">
        <w:rPr>
          <w:rFonts w:ascii="Times New Roman" w:hAnsi="Times New Roman"/>
          <w:sz w:val="28"/>
          <w:szCs w:val="28"/>
          <w:u w:val="single"/>
        </w:rPr>
        <w:t>___________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Количество обучающихся, группы явного риска вовлечения в зависимое поведение (ЯРВЗП) </w:t>
      </w:r>
      <w:r w:rsidRPr="00AF378A">
        <w:rPr>
          <w:rFonts w:ascii="Times New Roman" w:hAnsi="Times New Roman"/>
          <w:sz w:val="28"/>
          <w:szCs w:val="28"/>
          <w:u w:val="single"/>
        </w:rPr>
        <w:t>___________</w:t>
      </w:r>
    </w:p>
    <w:p w:rsidR="008851A5" w:rsidRPr="00AF378A" w:rsidRDefault="008851A5" w:rsidP="000254E8">
      <w:pPr>
        <w:pStyle w:val="NoSpacing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с 13 до 15 лет </w:t>
      </w:r>
      <w:r w:rsidRPr="00AF378A">
        <w:rPr>
          <w:rFonts w:ascii="Times New Roman" w:hAnsi="Times New Roman"/>
          <w:sz w:val="28"/>
          <w:szCs w:val="28"/>
          <w:u w:val="single"/>
        </w:rPr>
        <w:t>_________</w:t>
      </w:r>
    </w:p>
    <w:p w:rsidR="008851A5" w:rsidRPr="00AF378A" w:rsidRDefault="008851A5" w:rsidP="000254E8">
      <w:pPr>
        <w:pStyle w:val="NoSpacing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AF378A">
        <w:rPr>
          <w:rFonts w:ascii="Times New Roman" w:hAnsi="Times New Roman"/>
          <w:sz w:val="28"/>
          <w:szCs w:val="28"/>
        </w:rPr>
        <w:t xml:space="preserve">- в возрасте от 15 лет и старше </w:t>
      </w:r>
      <w:r w:rsidRPr="00AF378A">
        <w:rPr>
          <w:rFonts w:ascii="Times New Roman" w:hAnsi="Times New Roman"/>
          <w:sz w:val="28"/>
          <w:szCs w:val="28"/>
          <w:u w:val="single"/>
        </w:rPr>
        <w:t>_____</w:t>
      </w:r>
    </w:p>
    <w:p w:rsidR="008851A5" w:rsidRPr="00AF378A" w:rsidRDefault="008851A5" w:rsidP="000254E8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b/>
          <w:bCs/>
          <w:sz w:val="28"/>
          <w:szCs w:val="28"/>
        </w:rPr>
        <w:t>3.</w:t>
      </w:r>
      <w:r w:rsidRPr="00AF378A">
        <w:rPr>
          <w:rFonts w:ascii="Times New Roman" w:hAnsi="Times New Roman"/>
          <w:sz w:val="28"/>
          <w:szCs w:val="28"/>
        </w:rPr>
        <w:t xml:space="preserve"> Количество обучающихся, с повышенными показателями по факторам риска и защиты социально-психологического тестирования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Потребность в одобрении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Подверженность влиянию группы </w:t>
      </w:r>
      <w:r w:rsidRPr="00AF378A">
        <w:rPr>
          <w:rFonts w:ascii="Times New Roman" w:hAnsi="Times New Roman"/>
          <w:sz w:val="28"/>
          <w:szCs w:val="28"/>
          <w:u w:val="single"/>
        </w:rPr>
        <w:t>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Принятие </w:t>
      </w:r>
      <w:r w:rsidRPr="00AF378A">
        <w:rPr>
          <w:rFonts w:ascii="Times New Roman" w:hAnsi="Times New Roman"/>
          <w:sz w:val="28"/>
          <w:szCs w:val="28"/>
          <w:lang w:val="en-US"/>
        </w:rPr>
        <w:t>а</w:t>
      </w:r>
      <w:r w:rsidRPr="00AF378A">
        <w:rPr>
          <w:rFonts w:ascii="Times New Roman" w:hAnsi="Times New Roman"/>
          <w:sz w:val="28"/>
          <w:szCs w:val="28"/>
        </w:rPr>
        <w:t xml:space="preserve">социальных установок социума </w:t>
      </w:r>
      <w:r w:rsidRPr="00AF378A">
        <w:rPr>
          <w:rFonts w:ascii="Times New Roman" w:hAnsi="Times New Roman"/>
          <w:sz w:val="28"/>
          <w:szCs w:val="28"/>
          <w:u w:val="single"/>
        </w:rPr>
        <w:t>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Склонность к риску </w:t>
      </w:r>
      <w:r w:rsidRPr="00AF378A">
        <w:rPr>
          <w:rFonts w:ascii="Times New Roman" w:hAnsi="Times New Roman"/>
          <w:sz w:val="28"/>
          <w:szCs w:val="28"/>
          <w:u w:val="single"/>
        </w:rPr>
        <w:t>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Импульсивность </w:t>
      </w:r>
      <w:r w:rsidRPr="00AF378A">
        <w:rPr>
          <w:rFonts w:ascii="Times New Roman" w:hAnsi="Times New Roman"/>
          <w:sz w:val="28"/>
          <w:szCs w:val="28"/>
          <w:u w:val="single"/>
        </w:rPr>
        <w:t>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Тревожность </w:t>
      </w:r>
      <w:r w:rsidRPr="00AF378A">
        <w:rPr>
          <w:rFonts w:ascii="Times New Roman" w:hAnsi="Times New Roman"/>
          <w:sz w:val="28"/>
          <w:szCs w:val="28"/>
          <w:u w:val="single"/>
        </w:rPr>
        <w:t>___________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Фрустрация </w:t>
      </w:r>
      <w:r w:rsidRPr="00AF378A">
        <w:rPr>
          <w:rFonts w:ascii="Times New Roman" w:hAnsi="Times New Roman"/>
          <w:sz w:val="28"/>
          <w:szCs w:val="28"/>
          <w:u w:val="single"/>
        </w:rPr>
        <w:t>___________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Наркопотребление в социальном окружении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Принятие родителями </w:t>
      </w:r>
      <w:r w:rsidRPr="00AF378A">
        <w:rPr>
          <w:rFonts w:ascii="Times New Roman" w:hAnsi="Times New Roman"/>
          <w:sz w:val="28"/>
          <w:szCs w:val="28"/>
          <w:u w:val="single"/>
        </w:rPr>
        <w:t>____________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Принятие одноклассниками </w:t>
      </w:r>
      <w:r w:rsidRPr="00AF378A">
        <w:rPr>
          <w:rFonts w:ascii="Times New Roman" w:hAnsi="Times New Roman"/>
          <w:sz w:val="28"/>
          <w:szCs w:val="28"/>
          <w:u w:val="single"/>
        </w:rPr>
        <w:t>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Социальная активность </w:t>
      </w:r>
      <w:r w:rsidRPr="00AF378A">
        <w:rPr>
          <w:rFonts w:ascii="Times New Roman" w:hAnsi="Times New Roman"/>
          <w:sz w:val="28"/>
          <w:szCs w:val="28"/>
          <w:u w:val="single"/>
        </w:rPr>
        <w:t>__________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Самоконтроль поведения </w:t>
      </w:r>
      <w:r w:rsidRPr="00AF378A">
        <w:rPr>
          <w:rFonts w:ascii="Times New Roman" w:hAnsi="Times New Roman"/>
          <w:sz w:val="28"/>
          <w:szCs w:val="28"/>
          <w:u w:val="single"/>
        </w:rPr>
        <w:t>_________</w:t>
      </w:r>
    </w:p>
    <w:p w:rsidR="008851A5" w:rsidRPr="00AF378A" w:rsidRDefault="008851A5" w:rsidP="00B66FA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Самоэффективность </w:t>
      </w:r>
      <w:r w:rsidRPr="00AF378A">
        <w:rPr>
          <w:rFonts w:ascii="Times New Roman" w:hAnsi="Times New Roman"/>
          <w:sz w:val="28"/>
          <w:szCs w:val="28"/>
          <w:u w:val="single"/>
        </w:rPr>
        <w:t>_____________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Акт передал ответственный за проведение СПТ педагог-психолог </w:t>
      </w:r>
      <w:r w:rsidRPr="00AF378A">
        <w:rPr>
          <w:rFonts w:ascii="Times New Roman" w:hAnsi="Times New Roman"/>
          <w:sz w:val="28"/>
          <w:szCs w:val="28"/>
          <w:u w:val="single"/>
        </w:rPr>
        <w:t>_____________</w:t>
      </w:r>
      <w:r w:rsidRPr="00AF378A">
        <w:rPr>
          <w:rFonts w:ascii="Times New Roman" w:hAnsi="Times New Roman"/>
          <w:sz w:val="28"/>
          <w:szCs w:val="28"/>
        </w:rPr>
        <w:t xml:space="preserve"> (_________) 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Председатель комисии   ________________________(__________)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Акт принял директор образовательной организации</w:t>
      </w:r>
      <w:r w:rsidRPr="00AF378A">
        <w:rPr>
          <w:rFonts w:ascii="Times New Roman" w:hAnsi="Times New Roman"/>
          <w:sz w:val="28"/>
          <w:szCs w:val="28"/>
          <w:u w:val="single"/>
        </w:rPr>
        <w:t>_____________</w:t>
      </w:r>
      <w:r w:rsidRPr="00AF378A">
        <w:rPr>
          <w:rFonts w:ascii="Times New Roman" w:hAnsi="Times New Roman"/>
          <w:sz w:val="28"/>
          <w:szCs w:val="28"/>
        </w:rPr>
        <w:t>(________________)</w:t>
      </w: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0254E8">
      <w:pPr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>«</w:t>
      </w:r>
      <w:r w:rsidRPr="00AF378A">
        <w:rPr>
          <w:rFonts w:ascii="Times New Roman" w:hAnsi="Times New Roman"/>
          <w:sz w:val="28"/>
          <w:szCs w:val="28"/>
          <w:u w:val="single"/>
        </w:rPr>
        <w:t>_____</w:t>
      </w:r>
      <w:r w:rsidRPr="00AF378A">
        <w:rPr>
          <w:rFonts w:ascii="Times New Roman" w:hAnsi="Times New Roman"/>
          <w:sz w:val="28"/>
          <w:szCs w:val="28"/>
        </w:rPr>
        <w:t xml:space="preserve">» </w:t>
      </w:r>
      <w:r w:rsidRPr="00AF378A">
        <w:rPr>
          <w:rFonts w:ascii="Times New Roman" w:hAnsi="Times New Roman"/>
          <w:sz w:val="28"/>
          <w:szCs w:val="28"/>
          <w:u w:val="single"/>
        </w:rPr>
        <w:t>________________________</w:t>
      </w:r>
      <w:r w:rsidRPr="00AF378A">
        <w:rPr>
          <w:rFonts w:ascii="Times New Roman" w:hAnsi="Times New Roman"/>
          <w:sz w:val="28"/>
          <w:szCs w:val="28"/>
        </w:rPr>
        <w:t xml:space="preserve"> 20</w:t>
      </w:r>
      <w:r w:rsidRPr="00AF378A">
        <w:rPr>
          <w:rFonts w:ascii="Times New Roman" w:hAnsi="Times New Roman"/>
          <w:sz w:val="28"/>
          <w:szCs w:val="28"/>
          <w:u w:val="single"/>
        </w:rPr>
        <w:t>22</w:t>
      </w:r>
      <w:r w:rsidRPr="00AF378A">
        <w:rPr>
          <w:rFonts w:ascii="Times New Roman" w:hAnsi="Times New Roman"/>
          <w:sz w:val="28"/>
          <w:szCs w:val="28"/>
        </w:rPr>
        <w:t>г.</w:t>
      </w: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sectPr w:rsidR="008851A5" w:rsidSect="000254E8">
          <w:headerReference w:type="default" r:id="rId13"/>
          <w:pgSz w:w="11900" w:h="16840"/>
          <w:pgMar w:top="440" w:right="1180" w:bottom="320" w:left="851" w:header="707" w:footer="0" w:gutter="0"/>
          <w:cols w:space="720"/>
          <w:docGrid w:linePitch="299"/>
        </w:sectPr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0254E8">
      <w:pPr>
        <w:pStyle w:val="BodyText"/>
        <w:tabs>
          <w:tab w:val="left" w:pos="1701"/>
        </w:tabs>
        <w:spacing w:before="8"/>
        <w:rPr>
          <w:b/>
          <w:sz w:val="28"/>
        </w:rPr>
      </w:pPr>
    </w:p>
    <w:p w:rsidR="008851A5" w:rsidRPr="003315D6" w:rsidRDefault="008851A5" w:rsidP="003315D6">
      <w:pPr>
        <w:spacing w:before="221"/>
        <w:ind w:right="28"/>
        <w:jc w:val="center"/>
        <w:rPr>
          <w:rFonts w:ascii="Times New Roman" w:hAnsi="Times New Roman"/>
          <w:b/>
          <w:sz w:val="28"/>
        </w:rPr>
      </w:pPr>
      <w:r w:rsidRPr="003315D6">
        <w:rPr>
          <w:rFonts w:ascii="Times New Roman" w:hAnsi="Times New Roman"/>
          <w:b/>
          <w:w w:val="105"/>
          <w:sz w:val="28"/>
        </w:rPr>
        <w:t>Форма</w:t>
      </w:r>
      <w:r w:rsidRPr="003315D6">
        <w:rPr>
          <w:rFonts w:ascii="Times New Roman" w:hAnsi="Times New Roman"/>
          <w:b/>
          <w:spacing w:val="14"/>
          <w:w w:val="105"/>
          <w:sz w:val="28"/>
        </w:rPr>
        <w:t xml:space="preserve"> </w:t>
      </w:r>
      <w:r w:rsidRPr="003315D6">
        <w:rPr>
          <w:rFonts w:ascii="Times New Roman" w:hAnsi="Times New Roman"/>
          <w:b/>
          <w:w w:val="105"/>
          <w:sz w:val="28"/>
        </w:rPr>
        <w:t>передачи</w:t>
      </w:r>
      <w:r w:rsidRPr="003315D6">
        <w:rPr>
          <w:rFonts w:ascii="Times New Roman" w:hAnsi="Times New Roman"/>
          <w:b/>
          <w:spacing w:val="3"/>
          <w:w w:val="105"/>
          <w:sz w:val="28"/>
        </w:rPr>
        <w:t xml:space="preserve"> </w:t>
      </w:r>
      <w:r w:rsidRPr="003315D6">
        <w:rPr>
          <w:rFonts w:ascii="Times New Roman" w:hAnsi="Times New Roman"/>
          <w:b/>
          <w:w w:val="105"/>
          <w:sz w:val="28"/>
        </w:rPr>
        <w:t>данных</w:t>
      </w:r>
      <w:r w:rsidRPr="003315D6">
        <w:rPr>
          <w:rFonts w:ascii="Times New Roman" w:hAnsi="Times New Roman"/>
          <w:b/>
          <w:spacing w:val="12"/>
          <w:w w:val="105"/>
          <w:sz w:val="28"/>
        </w:rPr>
        <w:t xml:space="preserve"> </w:t>
      </w:r>
      <w:r w:rsidRPr="003315D6">
        <w:rPr>
          <w:rFonts w:ascii="Times New Roman" w:hAnsi="Times New Roman"/>
          <w:b/>
          <w:w w:val="105"/>
          <w:sz w:val="28"/>
        </w:rPr>
        <w:t>по</w:t>
      </w:r>
      <w:r w:rsidRPr="003315D6">
        <w:rPr>
          <w:rFonts w:ascii="Times New Roman" w:hAnsi="Times New Roman"/>
          <w:b/>
          <w:spacing w:val="-2"/>
          <w:w w:val="105"/>
          <w:sz w:val="28"/>
        </w:rPr>
        <w:t xml:space="preserve"> </w:t>
      </w:r>
      <w:r w:rsidRPr="003315D6">
        <w:rPr>
          <w:rFonts w:ascii="Times New Roman" w:hAnsi="Times New Roman"/>
          <w:b/>
          <w:w w:val="105"/>
          <w:sz w:val="28"/>
        </w:rPr>
        <w:t>результатам</w:t>
      </w:r>
      <w:r w:rsidRPr="003315D6">
        <w:rPr>
          <w:rFonts w:ascii="Times New Roman" w:hAnsi="Times New Roman"/>
          <w:b/>
          <w:spacing w:val="15"/>
          <w:w w:val="105"/>
          <w:sz w:val="28"/>
        </w:rPr>
        <w:t xml:space="preserve"> </w:t>
      </w:r>
      <w:r w:rsidRPr="003315D6">
        <w:rPr>
          <w:rFonts w:ascii="Times New Roman" w:hAnsi="Times New Roman"/>
          <w:b/>
          <w:spacing w:val="-2"/>
          <w:w w:val="105"/>
          <w:sz w:val="28"/>
        </w:rPr>
        <w:t>тестирования</w:t>
      </w:r>
    </w:p>
    <w:p w:rsidR="008851A5" w:rsidRPr="003315D6" w:rsidRDefault="008851A5" w:rsidP="003315D6">
      <w:pPr>
        <w:spacing w:before="2"/>
        <w:ind w:left="1999" w:right="487"/>
        <w:jc w:val="center"/>
        <w:rPr>
          <w:rFonts w:ascii="Times New Roman" w:hAnsi="Times New Roman"/>
          <w:b/>
          <w:sz w:val="28"/>
        </w:rPr>
      </w:pPr>
      <w:r w:rsidRPr="003315D6">
        <w:rPr>
          <w:rFonts w:ascii="Times New Roman" w:hAnsi="Times New Roman"/>
          <w:b/>
          <w:sz w:val="28"/>
        </w:rPr>
        <w:t>в</w:t>
      </w:r>
      <w:r w:rsidRPr="003315D6">
        <w:rPr>
          <w:rFonts w:ascii="Times New Roman" w:hAnsi="Times New Roman"/>
          <w:b/>
          <w:spacing w:val="1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Управление образованием и затем далее региональному куратору в Управление по защите прав несовершеннолетних Министерства образования, науки и молодежи Республики Крым </w:t>
      </w:r>
    </w:p>
    <w:p w:rsidR="008851A5" w:rsidRPr="000254E8" w:rsidRDefault="008851A5" w:rsidP="000254E8">
      <w:pPr>
        <w:pStyle w:val="BodyText"/>
        <w:tabs>
          <w:tab w:val="left" w:pos="1701"/>
        </w:tabs>
        <w:spacing w:before="8"/>
        <w:rPr>
          <w:b/>
          <w:sz w:val="28"/>
        </w:rPr>
      </w:pPr>
    </w:p>
    <w:tbl>
      <w:tblPr>
        <w:tblW w:w="0" w:type="auto"/>
        <w:tblInd w:w="55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2"/>
        <w:gridCol w:w="193"/>
        <w:gridCol w:w="1933"/>
        <w:gridCol w:w="142"/>
        <w:gridCol w:w="1843"/>
        <w:gridCol w:w="2268"/>
        <w:gridCol w:w="1417"/>
        <w:gridCol w:w="2552"/>
        <w:gridCol w:w="3260"/>
      </w:tblGrid>
      <w:tr w:rsidR="008851A5" w:rsidRPr="009942FF" w:rsidTr="009942FF">
        <w:trPr>
          <w:trHeight w:val="1106"/>
        </w:trPr>
        <w:tc>
          <w:tcPr>
            <w:tcW w:w="732" w:type="dxa"/>
            <w:vMerge w:val="restart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42" w:lineRule="auto"/>
              <w:ind w:left="125" w:right="204" w:hanging="3"/>
              <w:rPr>
                <w:sz w:val="28"/>
                <w:lang w:val="en-US"/>
              </w:rPr>
            </w:pPr>
            <w:r w:rsidRPr="009942FF">
              <w:rPr>
                <w:spacing w:val="-10"/>
                <w:sz w:val="28"/>
                <w:lang w:val="en-US"/>
              </w:rPr>
              <w:t xml:space="preserve">№ </w:t>
            </w:r>
            <w:r w:rsidRPr="009942FF">
              <w:rPr>
                <w:spacing w:val="-4"/>
                <w:w w:val="95"/>
                <w:sz w:val="28"/>
                <w:lang w:val="en-US"/>
              </w:rPr>
              <w:t>п/п</w:t>
            </w:r>
          </w:p>
        </w:tc>
        <w:tc>
          <w:tcPr>
            <w:tcW w:w="2126" w:type="dxa"/>
            <w:gridSpan w:val="2"/>
            <w:vMerge w:val="restart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ind w:left="253" w:right="186" w:hanging="13"/>
              <w:jc w:val="center"/>
              <w:rPr>
                <w:sz w:val="28"/>
              </w:rPr>
            </w:pPr>
            <w:r w:rsidRPr="009942FF">
              <w:rPr>
                <w:w w:val="105"/>
                <w:sz w:val="28"/>
              </w:rPr>
              <w:t xml:space="preserve">Сведения об </w:t>
            </w:r>
            <w:r w:rsidRPr="009942FF">
              <w:rPr>
                <w:spacing w:val="-2"/>
                <w:w w:val="105"/>
                <w:sz w:val="28"/>
              </w:rPr>
              <w:t>образовательной организации, адрес</w:t>
            </w:r>
          </w:p>
        </w:tc>
        <w:tc>
          <w:tcPr>
            <w:tcW w:w="1985" w:type="dxa"/>
            <w:gridSpan w:val="2"/>
            <w:vMerge w:val="restart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ind w:left="196" w:right="150" w:hanging="2"/>
              <w:jc w:val="center"/>
              <w:rPr>
                <w:sz w:val="28"/>
              </w:rPr>
            </w:pPr>
            <w:r w:rsidRPr="009942FF">
              <w:rPr>
                <w:spacing w:val="-2"/>
                <w:w w:val="105"/>
                <w:sz w:val="28"/>
              </w:rPr>
              <w:t xml:space="preserve">Количество </w:t>
            </w:r>
            <w:r w:rsidRPr="009942FF">
              <w:rPr>
                <w:spacing w:val="-2"/>
                <w:sz w:val="28"/>
              </w:rPr>
              <w:t xml:space="preserve">обучающихся, </w:t>
            </w:r>
            <w:r w:rsidRPr="009942FF">
              <w:rPr>
                <w:spacing w:val="-2"/>
                <w:w w:val="105"/>
                <w:sz w:val="28"/>
              </w:rPr>
              <w:t>подлежащих тестированию (всего)</w:t>
            </w:r>
          </w:p>
        </w:tc>
        <w:tc>
          <w:tcPr>
            <w:tcW w:w="3685" w:type="dxa"/>
            <w:gridSpan w:val="2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42" w:lineRule="auto"/>
              <w:ind w:left="1169" w:hanging="651"/>
              <w:rPr>
                <w:sz w:val="28"/>
                <w:lang w:val="en-US"/>
              </w:rPr>
            </w:pPr>
            <w:r w:rsidRPr="009942FF">
              <w:rPr>
                <w:w w:val="105"/>
                <w:sz w:val="28"/>
                <w:lang w:val="en-US"/>
              </w:rPr>
              <w:t xml:space="preserve">Количество участников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тестирования</w:t>
            </w:r>
          </w:p>
        </w:tc>
        <w:tc>
          <w:tcPr>
            <w:tcW w:w="2552" w:type="dxa"/>
            <w:vMerge w:val="restart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307" w:lineRule="exact"/>
              <w:ind w:left="528" w:right="428"/>
              <w:jc w:val="center"/>
              <w:rPr>
                <w:sz w:val="28"/>
                <w:lang w:val="en-US"/>
              </w:rPr>
            </w:pPr>
            <w:r w:rsidRPr="009942FF">
              <w:rPr>
                <w:w w:val="105"/>
                <w:sz w:val="28"/>
                <w:lang w:val="en-US"/>
              </w:rPr>
              <w:t>Дата</w:t>
            </w:r>
            <w:r w:rsidRPr="009942FF">
              <w:rPr>
                <w:spacing w:val="15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проведения</w:t>
            </w:r>
          </w:p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319" w:lineRule="exact"/>
              <w:ind w:left="528" w:right="413"/>
              <w:jc w:val="center"/>
              <w:rPr>
                <w:sz w:val="28"/>
                <w:lang w:val="en-US"/>
              </w:rPr>
            </w:pPr>
            <w:r w:rsidRPr="009942FF">
              <w:rPr>
                <w:spacing w:val="-2"/>
                <w:sz w:val="28"/>
                <w:lang w:val="en-US"/>
              </w:rPr>
              <w:t>тестирования</w:t>
            </w: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307" w:lineRule="exact"/>
              <w:ind w:left="239" w:right="117"/>
              <w:jc w:val="center"/>
              <w:rPr>
                <w:sz w:val="28"/>
                <w:lang w:val="en-US"/>
              </w:rPr>
            </w:pPr>
            <w:r w:rsidRPr="009942FF">
              <w:rPr>
                <w:sz w:val="28"/>
                <w:lang w:val="en-US"/>
              </w:rPr>
              <w:t>Сведения</w:t>
            </w:r>
            <w:r w:rsidRPr="009942FF">
              <w:rPr>
                <w:spacing w:val="56"/>
                <w:sz w:val="28"/>
                <w:lang w:val="en-US"/>
              </w:rPr>
              <w:t xml:space="preserve"> </w:t>
            </w:r>
            <w:r w:rsidRPr="009942FF">
              <w:rPr>
                <w:spacing w:val="-10"/>
                <w:sz w:val="28"/>
                <w:lang w:val="en-US"/>
              </w:rPr>
              <w:t>о</w:t>
            </w:r>
          </w:p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319" w:lineRule="exact"/>
              <w:ind w:left="239" w:right="118"/>
              <w:jc w:val="center"/>
              <w:rPr>
                <w:sz w:val="28"/>
                <w:lang w:val="en-US"/>
              </w:rPr>
            </w:pPr>
            <w:r w:rsidRPr="009942FF">
              <w:rPr>
                <w:b/>
                <w:sz w:val="28"/>
                <w:lang w:val="en-US"/>
              </w:rPr>
              <w:t>«</w:t>
            </w:r>
            <w:r w:rsidRPr="009942FF">
              <w:rPr>
                <w:sz w:val="28"/>
                <w:lang w:val="en-US"/>
              </w:rPr>
              <w:t>группе</w:t>
            </w:r>
            <w:r w:rsidRPr="009942FF">
              <w:rPr>
                <w:b/>
                <w:spacing w:val="-13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sz w:val="28"/>
                <w:lang w:val="en-US"/>
              </w:rPr>
              <w:t>риска»</w:t>
            </w:r>
          </w:p>
        </w:tc>
      </w:tr>
      <w:tr w:rsidR="008851A5" w:rsidRPr="009942FF" w:rsidTr="009942FF">
        <w:trPr>
          <w:trHeight w:val="498"/>
        </w:trPr>
        <w:tc>
          <w:tcPr>
            <w:tcW w:w="732" w:type="dxa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5" w:lineRule="exact"/>
              <w:ind w:left="137"/>
              <w:rPr>
                <w:sz w:val="28"/>
                <w:lang w:val="en-US"/>
              </w:rPr>
            </w:pPr>
            <w:r w:rsidRPr="009942FF">
              <w:rPr>
                <w:spacing w:val="-2"/>
                <w:sz w:val="28"/>
                <w:lang w:val="en-US"/>
              </w:rPr>
              <w:t>Классы</w:t>
            </w:r>
            <w:r w:rsidRPr="009942FF">
              <w:rPr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sz w:val="28"/>
                <w:lang w:val="en-US"/>
              </w:rPr>
              <w:t>(группы)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5" w:lineRule="exact"/>
              <w:ind w:left="428"/>
              <w:rPr>
                <w:sz w:val="28"/>
                <w:lang w:val="en-US"/>
              </w:rPr>
            </w:pPr>
            <w:r w:rsidRPr="009942FF">
              <w:rPr>
                <w:spacing w:val="-4"/>
                <w:sz w:val="28"/>
                <w:lang w:val="en-US"/>
              </w:rPr>
              <w:t>чел.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5" w:lineRule="exact"/>
              <w:ind w:left="236" w:right="118"/>
              <w:jc w:val="center"/>
              <w:rPr>
                <w:sz w:val="28"/>
                <w:lang w:val="en-US"/>
              </w:rPr>
            </w:pPr>
            <w:r w:rsidRPr="009942FF">
              <w:rPr>
                <w:spacing w:val="-4"/>
                <w:sz w:val="28"/>
                <w:lang w:val="en-US"/>
              </w:rPr>
              <w:t>чел.</w:t>
            </w:r>
          </w:p>
        </w:tc>
      </w:tr>
      <w:tr w:rsidR="008851A5" w:rsidRPr="009942FF" w:rsidTr="009942FF">
        <w:trPr>
          <w:trHeight w:val="641"/>
        </w:trPr>
        <w:tc>
          <w:tcPr>
            <w:tcW w:w="73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307"/>
              <w:rPr>
                <w:sz w:val="28"/>
                <w:lang w:val="en-US"/>
              </w:rPr>
            </w:pPr>
            <w:r w:rsidRPr="009942FF">
              <w:rPr>
                <w:spacing w:val="-5"/>
                <w:sz w:val="28"/>
                <w:lang w:val="en-US"/>
              </w:rPr>
              <w:t>1.*</w:t>
            </w:r>
          </w:p>
        </w:tc>
        <w:tc>
          <w:tcPr>
            <w:tcW w:w="2126" w:type="dxa"/>
            <w:gridSpan w:val="2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130"/>
              <w:rPr>
                <w:sz w:val="28"/>
                <w:lang w:val="en-US"/>
              </w:rPr>
            </w:pPr>
            <w:r w:rsidRPr="009942FF">
              <w:rPr>
                <w:w w:val="95"/>
                <w:sz w:val="28"/>
                <w:lang w:val="en-US"/>
              </w:rPr>
              <w:t>M</w:t>
            </w:r>
            <w:r w:rsidRPr="009942FF">
              <w:rPr>
                <w:w w:val="95"/>
                <w:sz w:val="28"/>
              </w:rPr>
              <w:t>Б</w:t>
            </w:r>
            <w:r w:rsidRPr="009942FF">
              <w:rPr>
                <w:w w:val="95"/>
                <w:sz w:val="28"/>
                <w:lang w:val="en-US"/>
              </w:rPr>
              <w:t>O</w:t>
            </w:r>
            <w:r w:rsidRPr="009942FF">
              <w:rPr>
                <w:w w:val="95"/>
                <w:sz w:val="28"/>
              </w:rPr>
              <w:t xml:space="preserve">У </w:t>
            </w:r>
            <w:r w:rsidRPr="009942FF">
              <w:rPr>
                <w:spacing w:val="5"/>
                <w:sz w:val="28"/>
                <w:lang w:val="en-US"/>
              </w:rPr>
              <w:t xml:space="preserve"> </w:t>
            </w:r>
            <w:r w:rsidRPr="009942FF">
              <w:rPr>
                <w:w w:val="95"/>
                <w:sz w:val="28"/>
                <w:lang w:val="en-US"/>
              </w:rPr>
              <w:t>СОШ</w:t>
            </w:r>
            <w:r w:rsidRPr="009942FF">
              <w:rPr>
                <w:spacing w:val="3"/>
                <w:sz w:val="28"/>
                <w:lang w:val="en-US"/>
              </w:rPr>
              <w:t xml:space="preserve"> </w:t>
            </w:r>
            <w:r w:rsidRPr="009942FF">
              <w:rPr>
                <w:w w:val="95"/>
                <w:sz w:val="28"/>
                <w:lang w:val="en-US"/>
              </w:rPr>
              <w:t>№</w:t>
            </w:r>
            <w:r w:rsidRPr="009942FF">
              <w:rPr>
                <w:spacing w:val="51"/>
                <w:sz w:val="28"/>
                <w:lang w:val="en-US"/>
              </w:rPr>
              <w:t xml:space="preserve"> </w:t>
            </w:r>
            <w:r w:rsidRPr="009942FF">
              <w:rPr>
                <w:spacing w:val="-7"/>
                <w:w w:val="95"/>
                <w:sz w:val="28"/>
              </w:rPr>
              <w:t>___</w:t>
            </w:r>
            <w:r w:rsidRPr="009942FF">
              <w:rPr>
                <w:spacing w:val="-7"/>
                <w:w w:val="95"/>
                <w:sz w:val="28"/>
                <w:lang w:val="en-US"/>
              </w:rPr>
              <w:t>,</w:t>
            </w:r>
          </w:p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before="9"/>
              <w:ind w:left="131"/>
              <w:rPr>
                <w:sz w:val="28"/>
                <w:lang w:val="en-US"/>
              </w:rPr>
            </w:pPr>
            <w:r w:rsidRPr="009942FF">
              <w:rPr>
                <w:spacing w:val="-2"/>
                <w:sz w:val="28"/>
                <w:lang w:val="en-US"/>
              </w:rPr>
              <w:t>адрес</w:t>
            </w:r>
          </w:p>
        </w:tc>
        <w:tc>
          <w:tcPr>
            <w:tcW w:w="1985" w:type="dxa"/>
            <w:gridSpan w:val="2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3" w:lineRule="exact"/>
              <w:ind w:left="948" w:right="883"/>
              <w:jc w:val="center"/>
              <w:rPr>
                <w:sz w:val="28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3" w:lineRule="exact"/>
              <w:rPr>
                <w:sz w:val="28"/>
                <w:lang w:val="en-US"/>
              </w:rPr>
            </w:pPr>
            <w:r w:rsidRPr="009942FF">
              <w:rPr>
                <w:sz w:val="28"/>
                <w:lang w:val="en-US"/>
              </w:rPr>
              <w:t>7</w:t>
            </w:r>
            <w:r w:rsidRPr="009942FF">
              <w:rPr>
                <w:spacing w:val="1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sz w:val="28"/>
                <w:lang w:val="en-US"/>
              </w:rPr>
              <w:t>класс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502" w:right="438"/>
              <w:jc w:val="center"/>
              <w:rPr>
                <w:sz w:val="28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rPr>
                <w:sz w:val="28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3" w:lineRule="exact"/>
              <w:ind w:left="49"/>
              <w:jc w:val="center"/>
              <w:rPr>
                <w:sz w:val="28"/>
                <w:lang w:val="en-US"/>
              </w:rPr>
            </w:pPr>
          </w:p>
        </w:tc>
      </w:tr>
      <w:tr w:rsidR="008851A5" w:rsidRPr="009942FF" w:rsidTr="009942FF">
        <w:trPr>
          <w:trHeight w:val="315"/>
        </w:trPr>
        <w:tc>
          <w:tcPr>
            <w:tcW w:w="4843" w:type="dxa"/>
            <w:gridSpan w:val="5"/>
            <w:vMerge w:val="restart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132"/>
              <w:rPr>
                <w:sz w:val="28"/>
                <w:lang w:val="en-US"/>
              </w:rPr>
            </w:pPr>
            <w:r w:rsidRPr="009942FF">
              <w:rPr>
                <w:sz w:val="28"/>
                <w:lang w:val="en-US"/>
              </w:rPr>
              <w:t>8</w:t>
            </w:r>
            <w:r w:rsidRPr="009942FF">
              <w:rPr>
                <w:spacing w:val="7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sz w:val="28"/>
                <w:lang w:val="en-US"/>
              </w:rPr>
              <w:t>класс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507" w:right="436"/>
              <w:jc w:val="center"/>
              <w:rPr>
                <w:sz w:val="28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136"/>
              <w:rPr>
                <w:sz w:val="28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57"/>
              <w:jc w:val="center"/>
              <w:rPr>
                <w:sz w:val="28"/>
                <w:lang w:val="en-US"/>
              </w:rPr>
            </w:pPr>
          </w:p>
        </w:tc>
      </w:tr>
      <w:tr w:rsidR="008851A5" w:rsidRPr="009942FF" w:rsidTr="009942FF">
        <w:trPr>
          <w:trHeight w:val="315"/>
        </w:trPr>
        <w:tc>
          <w:tcPr>
            <w:tcW w:w="4843" w:type="dxa"/>
            <w:gridSpan w:val="5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0" w:lineRule="exact"/>
              <w:ind w:left="131"/>
              <w:rPr>
                <w:sz w:val="28"/>
                <w:lang w:val="en-US"/>
              </w:rPr>
            </w:pPr>
            <w:r w:rsidRPr="009942FF">
              <w:rPr>
                <w:sz w:val="28"/>
                <w:lang w:val="en-US"/>
              </w:rPr>
              <w:t>9</w:t>
            </w:r>
            <w:r w:rsidRPr="009942FF">
              <w:rPr>
                <w:spacing w:val="8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sz w:val="28"/>
                <w:lang w:val="en-US"/>
              </w:rPr>
              <w:t>класс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505" w:right="438"/>
              <w:jc w:val="center"/>
              <w:rPr>
                <w:sz w:val="28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136"/>
              <w:rPr>
                <w:sz w:val="28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left="58"/>
              <w:jc w:val="center"/>
              <w:rPr>
                <w:sz w:val="28"/>
                <w:lang w:val="en-US"/>
              </w:rPr>
            </w:pPr>
          </w:p>
        </w:tc>
      </w:tr>
      <w:tr w:rsidR="008851A5" w:rsidRPr="009942FF" w:rsidTr="009942FF">
        <w:trPr>
          <w:trHeight w:val="315"/>
        </w:trPr>
        <w:tc>
          <w:tcPr>
            <w:tcW w:w="4843" w:type="dxa"/>
            <w:gridSpan w:val="5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tabs>
                <w:tab w:val="left" w:pos="170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2268" w:type="dxa"/>
          </w:tcPr>
          <w:p w:rsidR="008851A5" w:rsidRPr="003315D6" w:rsidRDefault="008851A5" w:rsidP="009942FF">
            <w:pPr>
              <w:pStyle w:val="TableParagraph"/>
              <w:tabs>
                <w:tab w:val="left" w:pos="1701"/>
              </w:tabs>
            </w:pPr>
            <w:r>
              <w:t>…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</w:tr>
      <w:tr w:rsidR="008851A5" w:rsidRPr="009942FF" w:rsidTr="009942FF">
        <w:trPr>
          <w:trHeight w:val="315"/>
        </w:trPr>
        <w:tc>
          <w:tcPr>
            <w:tcW w:w="4843" w:type="dxa"/>
            <w:gridSpan w:val="5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0" w:lineRule="exact"/>
              <w:ind w:right="75"/>
              <w:jc w:val="right"/>
              <w:rPr>
                <w:sz w:val="28"/>
                <w:lang w:val="en-US"/>
              </w:rPr>
            </w:pPr>
            <w:r w:rsidRPr="009942FF">
              <w:rPr>
                <w:w w:val="105"/>
                <w:sz w:val="28"/>
                <w:lang w:val="en-US"/>
              </w:rPr>
              <w:t>Итого</w:t>
            </w:r>
            <w:r w:rsidRPr="009942FF">
              <w:rPr>
                <w:spacing w:val="-3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w w:val="105"/>
                <w:sz w:val="28"/>
                <w:lang w:val="en-US"/>
              </w:rPr>
              <w:t>по</w:t>
            </w:r>
            <w:r w:rsidRPr="009942FF">
              <w:rPr>
                <w:spacing w:val="-11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школе: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0" w:lineRule="exact"/>
              <w:ind w:left="507" w:right="433"/>
              <w:jc w:val="center"/>
              <w:rPr>
                <w:sz w:val="28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96" w:lineRule="exact"/>
              <w:ind w:left="35"/>
              <w:jc w:val="center"/>
              <w:rPr>
                <w:sz w:val="31"/>
                <w:lang w:val="en-US"/>
              </w:rPr>
            </w:pPr>
          </w:p>
        </w:tc>
      </w:tr>
      <w:tr w:rsidR="008851A5" w:rsidRPr="009942FF" w:rsidTr="009942FF">
        <w:trPr>
          <w:trHeight w:val="320"/>
        </w:trPr>
        <w:tc>
          <w:tcPr>
            <w:tcW w:w="4843" w:type="dxa"/>
            <w:gridSpan w:val="5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4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4"/>
                <w:lang w:val="en-US"/>
              </w:rPr>
            </w:pP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4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4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4"/>
                <w:lang w:val="en-US"/>
              </w:rPr>
            </w:pPr>
          </w:p>
        </w:tc>
      </w:tr>
      <w:tr w:rsidR="008851A5" w:rsidRPr="009942FF" w:rsidTr="009942FF">
        <w:trPr>
          <w:trHeight w:val="637"/>
        </w:trPr>
        <w:tc>
          <w:tcPr>
            <w:tcW w:w="925" w:type="dxa"/>
            <w:gridSpan w:val="2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557"/>
              <w:rPr>
                <w:sz w:val="28"/>
                <w:lang w:val="en-US"/>
              </w:rPr>
            </w:pPr>
            <w:r w:rsidRPr="009942FF">
              <w:rPr>
                <w:spacing w:val="-5"/>
                <w:sz w:val="28"/>
                <w:lang w:val="en-US"/>
              </w:rPr>
              <w:t>**</w:t>
            </w:r>
          </w:p>
        </w:tc>
        <w:tc>
          <w:tcPr>
            <w:tcW w:w="2075" w:type="dxa"/>
            <w:gridSpan w:val="2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137"/>
              <w:rPr>
                <w:sz w:val="28"/>
                <w:lang w:val="en-US"/>
              </w:rPr>
            </w:pPr>
            <w:r w:rsidRPr="009942FF">
              <w:rPr>
                <w:w w:val="95"/>
                <w:sz w:val="28"/>
                <w:lang w:val="en-US"/>
              </w:rPr>
              <w:t>M</w:t>
            </w:r>
            <w:r w:rsidRPr="009942FF">
              <w:rPr>
                <w:w w:val="95"/>
                <w:sz w:val="28"/>
              </w:rPr>
              <w:t>БОУ</w:t>
            </w:r>
            <w:r w:rsidRPr="009942FF">
              <w:rPr>
                <w:spacing w:val="2"/>
                <w:sz w:val="28"/>
                <w:lang w:val="en-US"/>
              </w:rPr>
              <w:t xml:space="preserve"> </w:t>
            </w:r>
            <w:r w:rsidRPr="009942FF">
              <w:rPr>
                <w:w w:val="95"/>
                <w:sz w:val="28"/>
                <w:lang w:val="en-US"/>
              </w:rPr>
              <w:t>СОШ</w:t>
            </w:r>
            <w:r w:rsidRPr="009942FF">
              <w:rPr>
                <w:spacing w:val="2"/>
                <w:sz w:val="28"/>
                <w:lang w:val="en-US"/>
              </w:rPr>
              <w:t xml:space="preserve"> </w:t>
            </w:r>
            <w:r w:rsidRPr="009942FF">
              <w:rPr>
                <w:w w:val="95"/>
                <w:sz w:val="28"/>
                <w:lang w:val="en-US"/>
              </w:rPr>
              <w:t>№</w:t>
            </w:r>
            <w:r w:rsidRPr="009942FF">
              <w:rPr>
                <w:spacing w:val="51"/>
                <w:sz w:val="28"/>
                <w:lang w:val="en-US"/>
              </w:rPr>
              <w:t xml:space="preserve"> </w:t>
            </w:r>
            <w:r w:rsidRPr="009942FF">
              <w:rPr>
                <w:spacing w:val="-5"/>
                <w:w w:val="95"/>
                <w:sz w:val="28"/>
              </w:rPr>
              <w:t>__</w:t>
            </w:r>
            <w:r w:rsidRPr="009942FF">
              <w:rPr>
                <w:spacing w:val="-5"/>
                <w:w w:val="95"/>
                <w:sz w:val="28"/>
                <w:lang w:val="en-US"/>
              </w:rPr>
              <w:t>,</w:t>
            </w:r>
          </w:p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before="1"/>
              <w:ind w:left="131"/>
              <w:rPr>
                <w:sz w:val="28"/>
                <w:lang w:val="en-US"/>
              </w:rPr>
            </w:pPr>
            <w:r w:rsidRPr="009942FF">
              <w:rPr>
                <w:spacing w:val="-2"/>
                <w:sz w:val="28"/>
                <w:lang w:val="en-US"/>
              </w:rPr>
              <w:t>адрес</w:t>
            </w:r>
          </w:p>
        </w:tc>
        <w:tc>
          <w:tcPr>
            <w:tcW w:w="1843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</w:tr>
      <w:tr w:rsidR="008851A5" w:rsidRPr="009942FF" w:rsidTr="009942FF">
        <w:trPr>
          <w:trHeight w:val="311"/>
        </w:trPr>
        <w:tc>
          <w:tcPr>
            <w:tcW w:w="4843" w:type="dxa"/>
            <w:gridSpan w:val="5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</w:tr>
      <w:tr w:rsidR="008851A5" w:rsidRPr="009942FF" w:rsidTr="009942FF">
        <w:trPr>
          <w:trHeight w:val="315"/>
        </w:trPr>
        <w:tc>
          <w:tcPr>
            <w:tcW w:w="4843" w:type="dxa"/>
            <w:gridSpan w:val="5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3" w:lineRule="exact"/>
              <w:ind w:right="75"/>
              <w:jc w:val="right"/>
              <w:rPr>
                <w:sz w:val="28"/>
                <w:lang w:val="en-US"/>
              </w:rPr>
            </w:pPr>
            <w:r w:rsidRPr="009942FF">
              <w:rPr>
                <w:w w:val="105"/>
                <w:sz w:val="28"/>
                <w:lang w:val="en-US"/>
              </w:rPr>
              <w:t>Итого</w:t>
            </w:r>
            <w:r w:rsidRPr="009942FF">
              <w:rPr>
                <w:spacing w:val="-3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w w:val="105"/>
                <w:sz w:val="28"/>
                <w:lang w:val="en-US"/>
              </w:rPr>
              <w:t>по</w:t>
            </w:r>
            <w:r w:rsidRPr="009942FF">
              <w:rPr>
                <w:spacing w:val="-11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школе: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lang w:val="en-US"/>
              </w:rPr>
            </w:pPr>
          </w:p>
        </w:tc>
      </w:tr>
      <w:tr w:rsidR="008851A5" w:rsidRPr="009942FF" w:rsidTr="009942FF">
        <w:trPr>
          <w:trHeight w:val="373"/>
        </w:trPr>
        <w:tc>
          <w:tcPr>
            <w:tcW w:w="4843" w:type="dxa"/>
            <w:gridSpan w:val="5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rPr>
                <w:sz w:val="26"/>
                <w:lang w:val="en-US"/>
              </w:rPr>
            </w:pPr>
          </w:p>
        </w:tc>
      </w:tr>
      <w:tr w:rsidR="008851A5" w:rsidRPr="009942FF" w:rsidTr="009942FF">
        <w:trPr>
          <w:trHeight w:val="306"/>
        </w:trPr>
        <w:tc>
          <w:tcPr>
            <w:tcW w:w="3000" w:type="dxa"/>
            <w:gridSpan w:val="4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176"/>
              <w:rPr>
                <w:sz w:val="28"/>
                <w:lang w:val="en-US"/>
              </w:rPr>
            </w:pPr>
            <w:r w:rsidRPr="009942FF">
              <w:rPr>
                <w:spacing w:val="-2"/>
                <w:w w:val="105"/>
                <w:sz w:val="28"/>
                <w:lang w:val="en-US"/>
              </w:rPr>
              <w:t>Итого,</w:t>
            </w:r>
            <w:r w:rsidRPr="009942FF">
              <w:rPr>
                <w:spacing w:val="-9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подлежащих</w:t>
            </w:r>
            <w:r w:rsidRPr="009942FF">
              <w:rPr>
                <w:spacing w:val="4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4"/>
                <w:w w:val="105"/>
                <w:sz w:val="28"/>
                <w:lang w:val="en-US"/>
              </w:rPr>
              <w:t>CПT:</w:t>
            </w:r>
          </w:p>
        </w:tc>
        <w:tc>
          <w:tcPr>
            <w:tcW w:w="1843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136"/>
              <w:rPr>
                <w:sz w:val="28"/>
                <w:lang w:val="en-US"/>
              </w:rPr>
            </w:pPr>
            <w:r w:rsidRPr="009942FF">
              <w:rPr>
                <w:spacing w:val="-5"/>
                <w:w w:val="110"/>
                <w:sz w:val="28"/>
                <w:lang w:val="en-US"/>
              </w:rPr>
              <w:t>...</w:t>
            </w:r>
          </w:p>
        </w:tc>
        <w:tc>
          <w:tcPr>
            <w:tcW w:w="2268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209"/>
              <w:rPr>
                <w:sz w:val="28"/>
                <w:lang w:val="en-US"/>
              </w:rPr>
            </w:pPr>
            <w:r w:rsidRPr="009942FF">
              <w:rPr>
                <w:w w:val="105"/>
                <w:sz w:val="28"/>
                <w:lang w:val="en-US"/>
              </w:rPr>
              <w:t>Итого</w:t>
            </w:r>
            <w:r w:rsidRPr="009942FF">
              <w:rPr>
                <w:spacing w:val="-9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участников:</w:t>
            </w:r>
          </w:p>
        </w:tc>
        <w:tc>
          <w:tcPr>
            <w:tcW w:w="1417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rPr>
                <w:sz w:val="28"/>
                <w:lang w:val="en-US"/>
              </w:rPr>
            </w:pPr>
            <w:r w:rsidRPr="009942FF">
              <w:rPr>
                <w:spacing w:val="-5"/>
                <w:w w:val="105"/>
                <w:sz w:val="28"/>
                <w:lang w:val="en-US"/>
              </w:rPr>
              <w:t>...</w:t>
            </w:r>
          </w:p>
        </w:tc>
        <w:tc>
          <w:tcPr>
            <w:tcW w:w="2552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137"/>
              <w:rPr>
                <w:sz w:val="28"/>
                <w:lang w:val="en-US"/>
              </w:rPr>
            </w:pPr>
            <w:r w:rsidRPr="009942FF">
              <w:rPr>
                <w:w w:val="105"/>
                <w:sz w:val="28"/>
                <w:lang w:val="en-US"/>
              </w:rPr>
              <w:t>Итого</w:t>
            </w:r>
            <w:r w:rsidRPr="009942FF">
              <w:rPr>
                <w:spacing w:val="-7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w w:val="105"/>
                <w:sz w:val="28"/>
                <w:lang w:val="en-US"/>
              </w:rPr>
              <w:t>«группа</w:t>
            </w:r>
            <w:r w:rsidRPr="009942FF">
              <w:rPr>
                <w:spacing w:val="11"/>
                <w:w w:val="105"/>
                <w:sz w:val="28"/>
                <w:lang w:val="en-US"/>
              </w:rPr>
              <w:t xml:space="preserve"> </w:t>
            </w:r>
            <w:r w:rsidRPr="009942FF">
              <w:rPr>
                <w:spacing w:val="-2"/>
                <w:w w:val="105"/>
                <w:sz w:val="28"/>
                <w:lang w:val="en-US"/>
              </w:rPr>
              <w:t>риска»:</w:t>
            </w:r>
          </w:p>
        </w:tc>
        <w:tc>
          <w:tcPr>
            <w:tcW w:w="3260" w:type="dxa"/>
          </w:tcPr>
          <w:p w:rsidR="008851A5" w:rsidRPr="009942FF" w:rsidRDefault="008851A5" w:rsidP="009942FF">
            <w:pPr>
              <w:pStyle w:val="TableParagraph"/>
              <w:tabs>
                <w:tab w:val="left" w:pos="1701"/>
              </w:tabs>
              <w:spacing w:line="286" w:lineRule="exact"/>
              <w:ind w:left="137"/>
              <w:rPr>
                <w:sz w:val="28"/>
                <w:lang w:val="en-US"/>
              </w:rPr>
            </w:pPr>
            <w:r w:rsidRPr="009942FF">
              <w:rPr>
                <w:spacing w:val="-5"/>
                <w:w w:val="105"/>
                <w:sz w:val="28"/>
                <w:lang w:val="en-US"/>
              </w:rPr>
              <w:t>...</w:t>
            </w:r>
          </w:p>
        </w:tc>
      </w:tr>
    </w:tbl>
    <w:p w:rsidR="008851A5" w:rsidRPr="000254E8" w:rsidRDefault="008851A5" w:rsidP="000254E8">
      <w:pPr>
        <w:pStyle w:val="BodyText"/>
        <w:tabs>
          <w:tab w:val="left" w:pos="1701"/>
        </w:tabs>
        <w:spacing w:before="2"/>
        <w:rPr>
          <w:b/>
          <w:sz w:val="26"/>
        </w:rPr>
      </w:pPr>
    </w:p>
    <w:p w:rsidR="008851A5" w:rsidRPr="00852628" w:rsidRDefault="008851A5" w:rsidP="00852628">
      <w:pPr>
        <w:pStyle w:val="NoSpacing"/>
        <w:rPr>
          <w:rFonts w:ascii="Times New Roman" w:hAnsi="Times New Roman"/>
          <w:sz w:val="24"/>
          <w:szCs w:val="24"/>
        </w:rPr>
      </w:pPr>
      <w:r w:rsidRPr="00852628">
        <w:rPr>
          <w:rFonts w:ascii="Times New Roman" w:hAnsi="Times New Roman"/>
          <w:w w:val="95"/>
          <w:sz w:val="24"/>
          <w:szCs w:val="24"/>
        </w:rPr>
        <w:t>*Образовательная</w:t>
      </w:r>
      <w:r w:rsidRPr="0085262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организация</w:t>
      </w:r>
      <w:r w:rsidRPr="0085262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с</w:t>
      </w:r>
      <w:r w:rsidRPr="0085262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максимальным</w:t>
      </w:r>
      <w:r w:rsidRPr="00852628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выявленным</w:t>
      </w:r>
      <w:r w:rsidRPr="0085262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значение</w:t>
      </w:r>
      <w:r w:rsidRPr="00852628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участников</w:t>
      </w:r>
      <w:r w:rsidRPr="0085262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из</w:t>
      </w:r>
      <w:r w:rsidRPr="0085262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«группы</w:t>
      </w:r>
      <w:r w:rsidRPr="0085262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852628">
        <w:rPr>
          <w:rFonts w:ascii="Times New Roman" w:hAnsi="Times New Roman"/>
          <w:spacing w:val="-2"/>
          <w:w w:val="95"/>
          <w:sz w:val="24"/>
          <w:szCs w:val="24"/>
        </w:rPr>
        <w:t>риска»</w:t>
      </w:r>
    </w:p>
    <w:p w:rsidR="008851A5" w:rsidRPr="00852628" w:rsidRDefault="008851A5" w:rsidP="00852628">
      <w:pPr>
        <w:pStyle w:val="NoSpacing"/>
        <w:rPr>
          <w:rFonts w:ascii="Times New Roman" w:hAnsi="Times New Roman"/>
          <w:sz w:val="24"/>
          <w:szCs w:val="24"/>
        </w:rPr>
      </w:pPr>
      <w:r w:rsidRPr="00852628">
        <w:rPr>
          <w:rFonts w:ascii="Times New Roman" w:hAnsi="Times New Roman"/>
          <w:w w:val="95"/>
          <w:sz w:val="24"/>
          <w:szCs w:val="24"/>
        </w:rPr>
        <w:t>**Образовательная</w:t>
      </w:r>
      <w:r w:rsidRPr="0085262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организация</w:t>
      </w:r>
      <w:r w:rsidRPr="00852628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с</w:t>
      </w:r>
      <w:r w:rsidRPr="0085262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минимальным</w:t>
      </w:r>
      <w:r w:rsidRPr="00852628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выявленным</w:t>
      </w:r>
      <w:r w:rsidRPr="0085262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значением</w:t>
      </w:r>
      <w:r w:rsidRPr="0085262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участников</w:t>
      </w:r>
      <w:r w:rsidRPr="0085262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из</w:t>
      </w:r>
      <w:r w:rsidRPr="0085262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852628">
        <w:rPr>
          <w:rFonts w:ascii="Times New Roman" w:hAnsi="Times New Roman"/>
          <w:w w:val="95"/>
          <w:sz w:val="24"/>
          <w:szCs w:val="24"/>
        </w:rPr>
        <w:t>«группы</w:t>
      </w:r>
      <w:r w:rsidRPr="00852628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852628">
        <w:rPr>
          <w:rFonts w:ascii="Times New Roman" w:hAnsi="Times New Roman"/>
          <w:spacing w:val="-2"/>
          <w:w w:val="95"/>
          <w:sz w:val="24"/>
          <w:szCs w:val="24"/>
        </w:rPr>
        <w:t>риска»</w:t>
      </w: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Pr="003315D6" w:rsidRDefault="008851A5" w:rsidP="003315D6">
      <w:pPr>
        <w:spacing w:before="220"/>
        <w:ind w:left="1999" w:right="2266"/>
        <w:jc w:val="center"/>
        <w:rPr>
          <w:rFonts w:ascii="Times New Roman" w:hAnsi="Times New Roman"/>
          <w:sz w:val="28"/>
          <w:szCs w:val="28"/>
        </w:rPr>
      </w:pPr>
      <w:r w:rsidRPr="003315D6">
        <w:rPr>
          <w:rFonts w:ascii="Times New Roman" w:hAnsi="Times New Roman"/>
          <w:w w:val="105"/>
          <w:sz w:val="28"/>
          <w:szCs w:val="28"/>
        </w:rPr>
        <w:t>Форма</w:t>
      </w:r>
      <w:r w:rsidRPr="003315D6">
        <w:rPr>
          <w:rFonts w:ascii="Times New Roman" w:hAnsi="Times New Roman"/>
          <w:spacing w:val="13"/>
          <w:w w:val="105"/>
          <w:sz w:val="28"/>
          <w:szCs w:val="28"/>
        </w:rPr>
        <w:t xml:space="preserve"> </w:t>
      </w:r>
      <w:r w:rsidRPr="003315D6">
        <w:rPr>
          <w:rFonts w:ascii="Times New Roman" w:hAnsi="Times New Roman"/>
          <w:w w:val="105"/>
          <w:sz w:val="28"/>
          <w:szCs w:val="28"/>
        </w:rPr>
        <w:t>аналитического</w:t>
      </w:r>
      <w:r w:rsidRPr="003315D6">
        <w:rPr>
          <w:rFonts w:ascii="Times New Roman" w:hAnsi="Times New Roman"/>
          <w:spacing w:val="-10"/>
          <w:w w:val="105"/>
          <w:sz w:val="28"/>
          <w:szCs w:val="28"/>
        </w:rPr>
        <w:t xml:space="preserve"> </w:t>
      </w:r>
      <w:r w:rsidRPr="003315D6">
        <w:rPr>
          <w:rFonts w:ascii="Times New Roman" w:hAnsi="Times New Roman"/>
          <w:w w:val="105"/>
          <w:sz w:val="28"/>
          <w:szCs w:val="28"/>
        </w:rPr>
        <w:t>отчета</w:t>
      </w:r>
      <w:r w:rsidRPr="003315D6">
        <w:rPr>
          <w:rFonts w:ascii="Times New Roman" w:hAnsi="Times New Roman"/>
          <w:spacing w:val="14"/>
          <w:w w:val="105"/>
          <w:sz w:val="28"/>
          <w:szCs w:val="28"/>
        </w:rPr>
        <w:t xml:space="preserve"> </w:t>
      </w:r>
      <w:r w:rsidRPr="003315D6">
        <w:rPr>
          <w:rFonts w:ascii="Times New Roman" w:hAnsi="Times New Roman"/>
          <w:w w:val="105"/>
          <w:sz w:val="28"/>
          <w:szCs w:val="28"/>
        </w:rPr>
        <w:t>о</w:t>
      </w:r>
      <w:r w:rsidRPr="003315D6">
        <w:rPr>
          <w:rFonts w:ascii="Times New Roman" w:hAnsi="Times New Roman"/>
          <w:spacing w:val="3"/>
          <w:w w:val="105"/>
          <w:sz w:val="28"/>
          <w:szCs w:val="28"/>
        </w:rPr>
        <w:t xml:space="preserve"> </w:t>
      </w:r>
      <w:r w:rsidRPr="003315D6">
        <w:rPr>
          <w:rFonts w:ascii="Times New Roman" w:hAnsi="Times New Roman"/>
          <w:w w:val="105"/>
          <w:sz w:val="28"/>
          <w:szCs w:val="28"/>
        </w:rPr>
        <w:t>результатах</w:t>
      </w:r>
      <w:r w:rsidRPr="003315D6">
        <w:rPr>
          <w:rFonts w:ascii="Times New Roman" w:hAnsi="Times New Roman"/>
          <w:spacing w:val="29"/>
          <w:w w:val="105"/>
          <w:sz w:val="28"/>
          <w:szCs w:val="28"/>
        </w:rPr>
        <w:t xml:space="preserve"> </w:t>
      </w:r>
      <w:r w:rsidRPr="003315D6">
        <w:rPr>
          <w:rFonts w:ascii="Times New Roman" w:hAnsi="Times New Roman"/>
          <w:w w:val="105"/>
          <w:sz w:val="28"/>
          <w:szCs w:val="28"/>
        </w:rPr>
        <w:t>социально-психологического</w:t>
      </w:r>
      <w:r w:rsidRPr="003315D6">
        <w:rPr>
          <w:rFonts w:ascii="Times New Roman" w:hAnsi="Times New Roman"/>
          <w:spacing w:val="-2"/>
          <w:w w:val="105"/>
          <w:sz w:val="28"/>
          <w:szCs w:val="28"/>
        </w:rPr>
        <w:t xml:space="preserve"> тестирования</w:t>
      </w:r>
    </w:p>
    <w:p w:rsidR="008851A5" w:rsidRPr="003315D6" w:rsidRDefault="008851A5" w:rsidP="003315D6">
      <w:pPr>
        <w:pStyle w:val="BodyText"/>
        <w:spacing w:before="8"/>
        <w:rPr>
          <w:sz w:val="22"/>
          <w:szCs w:val="22"/>
        </w:rPr>
      </w:pPr>
    </w:p>
    <w:tbl>
      <w:tblPr>
        <w:tblW w:w="0" w:type="auto"/>
        <w:tblInd w:w="12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0"/>
        <w:gridCol w:w="1699"/>
        <w:gridCol w:w="577"/>
        <w:gridCol w:w="1423"/>
        <w:gridCol w:w="757"/>
        <w:gridCol w:w="1505"/>
        <w:gridCol w:w="580"/>
        <w:gridCol w:w="1529"/>
        <w:gridCol w:w="791"/>
        <w:gridCol w:w="1201"/>
        <w:gridCol w:w="1128"/>
        <w:gridCol w:w="715"/>
        <w:gridCol w:w="1158"/>
        <w:gridCol w:w="827"/>
      </w:tblGrid>
      <w:tr w:rsidR="008851A5" w:rsidRPr="009942FF" w:rsidTr="009942FF">
        <w:trPr>
          <w:trHeight w:val="498"/>
        </w:trPr>
        <w:tc>
          <w:tcPr>
            <w:tcW w:w="1160" w:type="dxa"/>
            <w:vMerge w:val="restart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13" w:lineRule="exact"/>
              <w:ind w:left="24" w:right="169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w w:val="105"/>
                <w:sz w:val="24"/>
                <w:szCs w:val="24"/>
                <w:lang w:val="en-US"/>
              </w:rPr>
              <w:t>Субъект</w:t>
            </w:r>
          </w:p>
          <w:p w:rsidR="008851A5" w:rsidRPr="009942FF" w:rsidRDefault="008851A5" w:rsidP="009942FF">
            <w:pPr>
              <w:pStyle w:val="TableParagraph"/>
              <w:ind w:left="24" w:right="148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spacing w:val="-5"/>
                <w:sz w:val="24"/>
                <w:szCs w:val="24"/>
                <w:lang w:val="en-US"/>
              </w:rPr>
              <w:t>РФ*</w:t>
            </w:r>
          </w:p>
        </w:tc>
        <w:tc>
          <w:tcPr>
            <w:tcW w:w="1699" w:type="dxa"/>
            <w:vMerge w:val="restart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tabs>
                <w:tab w:val="left" w:pos="567"/>
              </w:tabs>
              <w:spacing w:line="213" w:lineRule="exact"/>
              <w:ind w:left="-2" w:right="95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w w:val="105"/>
                <w:sz w:val="24"/>
                <w:szCs w:val="24"/>
                <w:lang w:val="en-US"/>
              </w:rPr>
              <w:t>Численность</w:t>
            </w:r>
          </w:p>
          <w:p w:rsidR="008851A5" w:rsidRPr="009942FF" w:rsidRDefault="008851A5" w:rsidP="009942FF">
            <w:pPr>
              <w:pStyle w:val="TableParagraph"/>
              <w:tabs>
                <w:tab w:val="left" w:pos="567"/>
              </w:tabs>
              <w:spacing w:before="4" w:line="235" w:lineRule="auto"/>
              <w:ind w:left="-2" w:right="95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sz w:val="24"/>
                <w:szCs w:val="24"/>
                <w:lang w:val="en-US"/>
              </w:rPr>
              <w:t>обучающихся, подлежащих тестировапию</w:t>
            </w:r>
          </w:p>
        </w:tc>
        <w:tc>
          <w:tcPr>
            <w:tcW w:w="2000" w:type="dxa"/>
            <w:gridSpan w:val="2"/>
            <w:vMerge w:val="restart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13" w:lineRule="exact"/>
              <w:ind w:left="552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w w:val="105"/>
                <w:sz w:val="24"/>
                <w:szCs w:val="24"/>
                <w:lang w:val="en-US"/>
              </w:rPr>
              <w:t>Численность</w:t>
            </w:r>
          </w:p>
          <w:p w:rsidR="008851A5" w:rsidRPr="009942FF" w:rsidRDefault="008851A5" w:rsidP="009942FF">
            <w:pPr>
              <w:pStyle w:val="TableParagraph"/>
              <w:ind w:left="514" w:firstLine="86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w w:val="105"/>
                <w:sz w:val="24"/>
                <w:szCs w:val="24"/>
                <w:lang w:val="en-US"/>
              </w:rPr>
              <w:t>участников тестирование</w:t>
            </w:r>
          </w:p>
        </w:tc>
        <w:tc>
          <w:tcPr>
            <w:tcW w:w="2262" w:type="dxa"/>
            <w:gridSpan w:val="2"/>
            <w:vMerge w:val="restart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13" w:lineRule="exact"/>
              <w:ind w:left="551" w:right="476"/>
              <w:jc w:val="center"/>
              <w:rPr>
                <w:sz w:val="24"/>
                <w:szCs w:val="24"/>
              </w:rPr>
            </w:pPr>
            <w:r w:rsidRPr="009942FF">
              <w:rPr>
                <w:spacing w:val="-2"/>
                <w:w w:val="105"/>
                <w:sz w:val="24"/>
                <w:szCs w:val="24"/>
              </w:rPr>
              <w:t>Числеппость,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395" w:right="320" w:hanging="14"/>
              <w:jc w:val="center"/>
              <w:rPr>
                <w:sz w:val="24"/>
                <w:szCs w:val="24"/>
              </w:rPr>
            </w:pPr>
            <w:r w:rsidRPr="009942FF">
              <w:rPr>
                <w:spacing w:val="-2"/>
                <w:w w:val="105"/>
                <w:sz w:val="24"/>
                <w:szCs w:val="24"/>
              </w:rPr>
              <w:t xml:space="preserve">официальпо </w:t>
            </w:r>
            <w:r w:rsidRPr="009942FF">
              <w:rPr>
                <w:w w:val="105"/>
                <w:sz w:val="24"/>
                <w:szCs w:val="24"/>
              </w:rPr>
              <w:t>отказавшихся от участия</w:t>
            </w:r>
            <w:r w:rsidRPr="009942FF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9942FF">
              <w:rPr>
                <w:w w:val="105"/>
                <w:sz w:val="24"/>
                <w:szCs w:val="24"/>
              </w:rPr>
              <w:t xml:space="preserve">в </w:t>
            </w:r>
            <w:r w:rsidRPr="009942FF">
              <w:rPr>
                <w:w w:val="105"/>
                <w:sz w:val="24"/>
                <w:szCs w:val="24"/>
                <w:lang w:val="en-US"/>
              </w:rPr>
              <w:t>C</w:t>
            </w:r>
            <w:r w:rsidRPr="009942FF">
              <w:rPr>
                <w:w w:val="105"/>
                <w:sz w:val="24"/>
                <w:szCs w:val="24"/>
              </w:rPr>
              <w:t>П</w:t>
            </w:r>
            <w:r w:rsidRPr="009942FF">
              <w:rPr>
                <w:w w:val="105"/>
                <w:sz w:val="24"/>
                <w:szCs w:val="24"/>
                <w:lang w:val="en-US"/>
              </w:rPr>
              <w:t>T</w:t>
            </w:r>
          </w:p>
        </w:tc>
        <w:tc>
          <w:tcPr>
            <w:tcW w:w="2109" w:type="dxa"/>
            <w:gridSpan w:val="2"/>
            <w:vMerge w:val="restart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13" w:lineRule="exact"/>
              <w:ind w:left="498" w:right="427"/>
              <w:jc w:val="center"/>
              <w:rPr>
                <w:sz w:val="24"/>
                <w:szCs w:val="24"/>
              </w:rPr>
            </w:pPr>
            <w:r w:rsidRPr="009942FF">
              <w:rPr>
                <w:spacing w:val="-2"/>
                <w:w w:val="105"/>
                <w:sz w:val="24"/>
                <w:szCs w:val="24"/>
              </w:rPr>
              <w:t>Численность</w:t>
            </w:r>
          </w:p>
          <w:p w:rsidR="008851A5" w:rsidRPr="009942FF" w:rsidRDefault="008851A5" w:rsidP="009942FF">
            <w:pPr>
              <w:pStyle w:val="TableParagraph"/>
              <w:ind w:left="255" w:right="181" w:firstLine="4"/>
              <w:jc w:val="center"/>
              <w:rPr>
                <w:sz w:val="24"/>
                <w:szCs w:val="24"/>
              </w:rPr>
            </w:pPr>
            <w:r w:rsidRPr="009942FF">
              <w:rPr>
                <w:w w:val="105"/>
                <w:sz w:val="24"/>
                <w:szCs w:val="24"/>
              </w:rPr>
              <w:t xml:space="preserve">участников </w:t>
            </w:r>
            <w:r w:rsidRPr="009942FF">
              <w:rPr>
                <w:w w:val="105"/>
                <w:sz w:val="24"/>
                <w:szCs w:val="24"/>
                <w:lang w:val="en-US"/>
              </w:rPr>
              <w:t>C</w:t>
            </w:r>
            <w:r w:rsidRPr="009942FF">
              <w:rPr>
                <w:w w:val="105"/>
                <w:sz w:val="24"/>
                <w:szCs w:val="24"/>
              </w:rPr>
              <w:t>П</w:t>
            </w:r>
            <w:r w:rsidRPr="009942FF">
              <w:rPr>
                <w:w w:val="105"/>
                <w:sz w:val="24"/>
                <w:szCs w:val="24"/>
                <w:lang w:val="en-US"/>
              </w:rPr>
              <w:t>T</w:t>
            </w:r>
            <w:r w:rsidRPr="009942FF">
              <w:rPr>
                <w:spacing w:val="80"/>
                <w:w w:val="105"/>
                <w:sz w:val="24"/>
                <w:szCs w:val="24"/>
              </w:rPr>
              <w:t xml:space="preserve"> </w:t>
            </w:r>
            <w:r w:rsidRPr="009942FF">
              <w:rPr>
                <w:w w:val="105"/>
                <w:sz w:val="24"/>
                <w:szCs w:val="24"/>
              </w:rPr>
              <w:t>с</w:t>
            </w:r>
            <w:r w:rsidRPr="009942FF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9942FF">
              <w:rPr>
                <w:w w:val="105"/>
                <w:sz w:val="24"/>
                <w:szCs w:val="24"/>
              </w:rPr>
              <w:t xml:space="preserve">педостоверпыми </w:t>
            </w:r>
            <w:r w:rsidRPr="009942FF">
              <w:rPr>
                <w:spacing w:val="-2"/>
                <w:w w:val="105"/>
                <w:sz w:val="24"/>
                <w:szCs w:val="24"/>
              </w:rPr>
              <w:t>ответами (резистентность)</w:t>
            </w:r>
          </w:p>
        </w:tc>
        <w:tc>
          <w:tcPr>
            <w:tcW w:w="1992" w:type="dxa"/>
            <w:gridSpan w:val="2"/>
            <w:vMerge w:val="restart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13" w:lineRule="exact"/>
              <w:ind w:left="582" w:right="529"/>
              <w:jc w:val="center"/>
              <w:rPr>
                <w:sz w:val="24"/>
                <w:szCs w:val="24"/>
              </w:rPr>
            </w:pPr>
            <w:r w:rsidRPr="009942FF">
              <w:rPr>
                <w:spacing w:val="-2"/>
                <w:w w:val="105"/>
                <w:sz w:val="24"/>
                <w:szCs w:val="24"/>
              </w:rPr>
              <w:t>Числеппость</w:t>
            </w:r>
          </w:p>
          <w:p w:rsidR="008851A5" w:rsidRPr="009942FF" w:rsidRDefault="008851A5" w:rsidP="009942FF">
            <w:pPr>
              <w:pStyle w:val="TableParagraph"/>
              <w:spacing w:before="4" w:line="235" w:lineRule="auto"/>
              <w:ind w:left="412" w:right="346"/>
              <w:jc w:val="center"/>
              <w:rPr>
                <w:sz w:val="24"/>
                <w:szCs w:val="24"/>
              </w:rPr>
            </w:pPr>
            <w:r w:rsidRPr="009942FF">
              <w:rPr>
                <w:w w:val="105"/>
                <w:sz w:val="24"/>
                <w:szCs w:val="24"/>
              </w:rPr>
              <w:t>участпиков</w:t>
            </w:r>
            <w:r w:rsidRPr="009942FF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9942FF">
              <w:rPr>
                <w:w w:val="105"/>
                <w:sz w:val="24"/>
                <w:szCs w:val="24"/>
                <w:lang w:val="en-US"/>
              </w:rPr>
              <w:t>C</w:t>
            </w:r>
            <w:r w:rsidRPr="009942FF">
              <w:rPr>
                <w:w w:val="105"/>
                <w:sz w:val="24"/>
                <w:szCs w:val="24"/>
              </w:rPr>
              <w:t>П</w:t>
            </w:r>
            <w:r w:rsidRPr="009942FF">
              <w:rPr>
                <w:w w:val="105"/>
                <w:sz w:val="24"/>
                <w:szCs w:val="24"/>
                <w:lang w:val="en-US"/>
              </w:rPr>
              <w:t>T</w:t>
            </w:r>
            <w:r w:rsidRPr="009942FF">
              <w:rPr>
                <w:w w:val="105"/>
                <w:sz w:val="24"/>
                <w:szCs w:val="24"/>
              </w:rPr>
              <w:t xml:space="preserve"> с повышеппой </w:t>
            </w:r>
            <w:r w:rsidRPr="009942FF">
              <w:rPr>
                <w:spacing w:val="-2"/>
                <w:w w:val="105"/>
                <w:sz w:val="24"/>
                <w:szCs w:val="24"/>
              </w:rPr>
              <w:t xml:space="preserve">вероятпостью вовлечения </w:t>
            </w:r>
            <w:r w:rsidRPr="009942FF">
              <w:rPr>
                <w:spacing w:val="-4"/>
                <w:w w:val="105"/>
                <w:sz w:val="24"/>
                <w:szCs w:val="24"/>
              </w:rPr>
              <w:t>(пвВ)</w:t>
            </w:r>
          </w:p>
        </w:tc>
        <w:tc>
          <w:tcPr>
            <w:tcW w:w="3828" w:type="dxa"/>
            <w:gridSpan w:val="4"/>
          </w:tcPr>
          <w:p w:rsidR="008851A5" w:rsidRPr="009942FF" w:rsidRDefault="008851A5" w:rsidP="009942FF">
            <w:pPr>
              <w:pStyle w:val="TableParagraph"/>
              <w:spacing w:line="230" w:lineRule="exact"/>
              <w:ind w:left="1359"/>
              <w:rPr>
                <w:sz w:val="24"/>
                <w:szCs w:val="24"/>
                <w:lang w:val="en-US"/>
              </w:rPr>
            </w:pPr>
            <w:r w:rsidRPr="009942FF">
              <w:rPr>
                <w:w w:val="95"/>
                <w:sz w:val="24"/>
                <w:szCs w:val="24"/>
                <w:lang w:val="en-US"/>
              </w:rPr>
              <w:t>Структура</w:t>
            </w:r>
            <w:r w:rsidRPr="009942FF">
              <w:rPr>
                <w:spacing w:val="27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5"/>
                <w:sz w:val="24"/>
                <w:szCs w:val="24"/>
                <w:lang w:val="en-US"/>
              </w:rPr>
              <w:t>ПBB</w:t>
            </w:r>
          </w:p>
        </w:tc>
      </w:tr>
      <w:tr w:rsidR="008851A5" w:rsidRPr="009942FF" w:rsidTr="009942FF">
        <w:trPr>
          <w:trHeight w:val="910"/>
        </w:trPr>
        <w:tc>
          <w:tcPr>
            <w:tcW w:w="1160" w:type="dxa"/>
            <w:vMerge/>
            <w:tcBorders>
              <w:top w:val="nil"/>
              <w:bottom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gridSpan w:val="2"/>
            <w:vMerge/>
            <w:tcBorders>
              <w:top w:val="nil"/>
              <w:bottom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2" w:type="dxa"/>
            <w:gridSpan w:val="2"/>
            <w:vMerge/>
            <w:tcBorders>
              <w:top w:val="nil"/>
              <w:bottom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  <w:gridSpan w:val="2"/>
            <w:vMerge/>
            <w:tcBorders>
              <w:top w:val="nil"/>
              <w:bottom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92" w:type="dxa"/>
            <w:gridSpan w:val="2"/>
            <w:vMerge/>
            <w:tcBorders>
              <w:top w:val="nil"/>
              <w:bottom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</w:tcPr>
          <w:p w:rsidR="008851A5" w:rsidRPr="009942FF" w:rsidRDefault="008851A5" w:rsidP="009942FF">
            <w:pPr>
              <w:pStyle w:val="TableParagraph"/>
              <w:spacing w:line="193" w:lineRule="exact"/>
              <w:ind w:left="726" w:right="659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sz w:val="24"/>
                <w:szCs w:val="24"/>
                <w:lang w:val="en-US"/>
              </w:rPr>
              <w:t>Явпая</w:t>
            </w:r>
          </w:p>
          <w:p w:rsidR="008851A5" w:rsidRPr="009942FF" w:rsidRDefault="008851A5" w:rsidP="009942FF">
            <w:pPr>
              <w:pStyle w:val="TableParagraph"/>
              <w:spacing w:before="11" w:line="204" w:lineRule="auto"/>
              <w:ind w:left="304" w:right="239" w:hanging="5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sz w:val="24"/>
                <w:szCs w:val="24"/>
                <w:lang w:val="en-US"/>
              </w:rPr>
              <w:t xml:space="preserve">рискогеппость </w:t>
            </w:r>
            <w:r w:rsidRPr="009942FF">
              <w:rPr>
                <w:w w:val="90"/>
                <w:sz w:val="24"/>
                <w:szCs w:val="24"/>
                <w:lang w:val="en-US"/>
              </w:rPr>
              <w:t>(«групла</w:t>
            </w:r>
            <w:r w:rsidRPr="009942FF">
              <w:rPr>
                <w:spacing w:val="-4"/>
                <w:w w:val="90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w w:val="90"/>
                <w:sz w:val="24"/>
                <w:szCs w:val="24"/>
                <w:lang w:val="en-US"/>
              </w:rPr>
              <w:t>риска»)</w:t>
            </w:r>
          </w:p>
        </w:tc>
        <w:tc>
          <w:tcPr>
            <w:tcW w:w="1985" w:type="dxa"/>
            <w:gridSpan w:val="2"/>
          </w:tcPr>
          <w:p w:rsidR="008851A5" w:rsidRPr="009942FF" w:rsidRDefault="008851A5" w:rsidP="009942FF">
            <w:pPr>
              <w:pStyle w:val="TableParagraph"/>
              <w:spacing w:line="193" w:lineRule="exact"/>
              <w:ind w:left="581" w:right="531"/>
              <w:jc w:val="center"/>
              <w:rPr>
                <w:sz w:val="24"/>
                <w:szCs w:val="24"/>
              </w:rPr>
            </w:pPr>
            <w:r w:rsidRPr="009942FF">
              <w:rPr>
                <w:spacing w:val="-2"/>
                <w:sz w:val="24"/>
                <w:szCs w:val="24"/>
              </w:rPr>
              <w:t>Латептная</w:t>
            </w:r>
          </w:p>
          <w:p w:rsidR="008851A5" w:rsidRPr="009942FF" w:rsidRDefault="008851A5" w:rsidP="009942FF">
            <w:pPr>
              <w:pStyle w:val="TableParagraph"/>
              <w:spacing w:before="6" w:line="230" w:lineRule="exact"/>
              <w:ind w:left="353" w:right="308" w:firstLine="3"/>
              <w:jc w:val="center"/>
              <w:rPr>
                <w:sz w:val="24"/>
                <w:szCs w:val="24"/>
              </w:rPr>
            </w:pPr>
            <w:r w:rsidRPr="009942FF">
              <w:rPr>
                <w:spacing w:val="-2"/>
                <w:sz w:val="24"/>
                <w:szCs w:val="24"/>
              </w:rPr>
              <w:t xml:space="preserve">рискогеппость </w:t>
            </w:r>
            <w:r w:rsidRPr="009942FF">
              <w:rPr>
                <w:w w:val="90"/>
                <w:sz w:val="24"/>
                <w:szCs w:val="24"/>
              </w:rPr>
              <w:t>(</w:t>
            </w:r>
            <w:r w:rsidRPr="009942FF">
              <w:rPr>
                <w:w w:val="90"/>
                <w:sz w:val="24"/>
                <w:szCs w:val="24"/>
                <w:lang w:val="en-US"/>
              </w:rPr>
              <w:t>rpy</w:t>
            </w:r>
            <w:r w:rsidRPr="009942FF">
              <w:rPr>
                <w:w w:val="90"/>
                <w:sz w:val="24"/>
                <w:szCs w:val="24"/>
              </w:rPr>
              <w:t>пп</w:t>
            </w:r>
            <w:r w:rsidRPr="009942FF">
              <w:rPr>
                <w:w w:val="90"/>
                <w:sz w:val="24"/>
                <w:szCs w:val="24"/>
                <w:lang w:val="en-US"/>
              </w:rPr>
              <w:t>a</w:t>
            </w:r>
            <w:r w:rsidRPr="009942FF">
              <w:rPr>
                <w:spacing w:val="-8"/>
                <w:w w:val="90"/>
                <w:sz w:val="24"/>
                <w:szCs w:val="24"/>
              </w:rPr>
              <w:t xml:space="preserve"> </w:t>
            </w:r>
            <w:r w:rsidRPr="009942FF">
              <w:rPr>
                <w:w w:val="90"/>
                <w:sz w:val="24"/>
                <w:szCs w:val="24"/>
              </w:rPr>
              <w:t xml:space="preserve">«особого </w:t>
            </w:r>
            <w:r w:rsidRPr="009942FF">
              <w:rPr>
                <w:spacing w:val="-2"/>
                <w:sz w:val="24"/>
                <w:szCs w:val="24"/>
              </w:rPr>
              <w:t>внимания»)</w:t>
            </w:r>
          </w:p>
        </w:tc>
      </w:tr>
      <w:tr w:rsidR="008851A5" w:rsidRPr="009942FF" w:rsidTr="009942FF">
        <w:trPr>
          <w:trHeight w:val="450"/>
        </w:trPr>
        <w:tc>
          <w:tcPr>
            <w:tcW w:w="1160" w:type="dxa"/>
            <w:tcBorders>
              <w:top w:val="nil"/>
            </w:tcBorders>
          </w:tcPr>
          <w:p w:rsidR="008851A5" w:rsidRPr="009942FF" w:rsidRDefault="008851A5" w:rsidP="009942FF">
            <w:pPr>
              <w:pStyle w:val="TableParagraph"/>
              <w:ind w:left="24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top w:val="nil"/>
            </w:tcBorders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nil"/>
            </w:tcBorders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09" w:type="dxa"/>
            <w:gridSpan w:val="2"/>
            <w:tcBorders>
              <w:top w:val="nil"/>
            </w:tcBorders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tcBorders>
              <w:top w:val="nil"/>
            </w:tcBorders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8851A5" w:rsidRPr="009942FF" w:rsidRDefault="008851A5" w:rsidP="009942FF">
            <w:pPr>
              <w:pStyle w:val="TableParagraph"/>
              <w:spacing w:line="215" w:lineRule="exact"/>
              <w:ind w:left="264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w w:val="90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715" w:type="dxa"/>
          </w:tcPr>
          <w:p w:rsidR="008851A5" w:rsidRPr="009942FF" w:rsidRDefault="008851A5" w:rsidP="009942FF">
            <w:pPr>
              <w:pStyle w:val="TableParagraph"/>
              <w:spacing w:line="215" w:lineRule="exact"/>
              <w:ind w:left="180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%</w:t>
            </w:r>
            <w:r w:rsidRPr="009942FF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от</w:t>
            </w:r>
            <w:r w:rsidRPr="009942FF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5"/>
                <w:sz w:val="24"/>
                <w:szCs w:val="24"/>
                <w:lang w:val="en-US"/>
              </w:rPr>
              <w:t>ПBB</w:t>
            </w:r>
          </w:p>
        </w:tc>
        <w:tc>
          <w:tcPr>
            <w:tcW w:w="1158" w:type="dxa"/>
          </w:tcPr>
          <w:p w:rsidR="008851A5" w:rsidRPr="009942FF" w:rsidRDefault="008851A5" w:rsidP="009942FF">
            <w:pPr>
              <w:pStyle w:val="TableParagraph"/>
              <w:spacing w:line="215" w:lineRule="exact"/>
              <w:ind w:left="213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w w:val="90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827" w:type="dxa"/>
          </w:tcPr>
          <w:p w:rsidR="008851A5" w:rsidRPr="009942FF" w:rsidRDefault="008851A5" w:rsidP="009942FF">
            <w:pPr>
              <w:pStyle w:val="TableParagraph"/>
              <w:spacing w:line="215" w:lineRule="exact"/>
              <w:ind w:left="307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%</w:t>
            </w:r>
            <w:r w:rsidRPr="009942FF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от</w:t>
            </w:r>
            <w:r w:rsidRPr="009942F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5"/>
                <w:sz w:val="24"/>
                <w:szCs w:val="24"/>
                <w:lang w:val="en-US"/>
              </w:rPr>
              <w:t>ПBB</w:t>
            </w:r>
          </w:p>
        </w:tc>
      </w:tr>
      <w:tr w:rsidR="008851A5" w:rsidRPr="009942FF" w:rsidTr="009942FF">
        <w:trPr>
          <w:trHeight w:val="680"/>
        </w:trPr>
        <w:tc>
          <w:tcPr>
            <w:tcW w:w="1160" w:type="dxa"/>
          </w:tcPr>
          <w:p w:rsidR="008851A5" w:rsidRPr="009942FF" w:rsidRDefault="008851A5" w:rsidP="009942FF">
            <w:pPr>
              <w:pStyle w:val="TableParagraph"/>
              <w:ind w:left="24"/>
              <w:rPr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8851A5" w:rsidRPr="009942FF" w:rsidRDefault="008851A5" w:rsidP="009942FF">
            <w:pPr>
              <w:pStyle w:val="TableParagraph"/>
              <w:spacing w:line="208" w:lineRule="exact"/>
              <w:ind w:left="141" w:right="93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577" w:type="dxa"/>
          </w:tcPr>
          <w:p w:rsidR="008851A5" w:rsidRPr="009942FF" w:rsidRDefault="008851A5" w:rsidP="009942FF">
            <w:pPr>
              <w:pStyle w:val="TableParagraph"/>
              <w:spacing w:line="196" w:lineRule="exact"/>
              <w:ind w:left="254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1423" w:type="dxa"/>
          </w:tcPr>
          <w:p w:rsidR="008851A5" w:rsidRPr="009942FF" w:rsidRDefault="008851A5" w:rsidP="009942FF">
            <w:pPr>
              <w:pStyle w:val="TableParagraph"/>
              <w:spacing w:line="190" w:lineRule="exact"/>
              <w:ind w:left="272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%от</w:t>
            </w:r>
            <w:r w:rsidRPr="009942FF">
              <w:rPr>
                <w:spacing w:val="29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2"/>
                <w:sz w:val="24"/>
                <w:szCs w:val="24"/>
                <w:lang w:val="en-US"/>
              </w:rPr>
              <w:t>числа</w:t>
            </w:r>
          </w:p>
          <w:p w:rsidR="008851A5" w:rsidRPr="009942FF" w:rsidRDefault="008851A5" w:rsidP="009942FF">
            <w:pPr>
              <w:pStyle w:val="TableParagraph"/>
              <w:spacing w:before="4" w:line="228" w:lineRule="auto"/>
              <w:ind w:left="141" w:firstLine="54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w w:val="95"/>
                <w:sz w:val="24"/>
                <w:szCs w:val="24"/>
                <w:lang w:val="en-US"/>
              </w:rPr>
              <w:t xml:space="preserve">подлежащих </w:t>
            </w:r>
            <w:r w:rsidRPr="009942FF">
              <w:rPr>
                <w:spacing w:val="-2"/>
                <w:w w:val="90"/>
                <w:sz w:val="24"/>
                <w:szCs w:val="24"/>
                <w:lang w:val="en-US"/>
              </w:rPr>
              <w:t>тестированию</w:t>
            </w:r>
          </w:p>
        </w:tc>
        <w:tc>
          <w:tcPr>
            <w:tcW w:w="757" w:type="dxa"/>
          </w:tcPr>
          <w:p w:rsidR="008851A5" w:rsidRPr="009942FF" w:rsidRDefault="008851A5" w:rsidP="009942FF">
            <w:pPr>
              <w:pStyle w:val="TableParagraph"/>
              <w:spacing w:line="196" w:lineRule="exact"/>
              <w:ind w:left="241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1505" w:type="dxa"/>
          </w:tcPr>
          <w:p w:rsidR="008851A5" w:rsidRPr="009942FF" w:rsidRDefault="008851A5" w:rsidP="009942FF">
            <w:pPr>
              <w:pStyle w:val="TableParagraph"/>
              <w:spacing w:line="190" w:lineRule="exact"/>
              <w:ind w:left="314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%от</w:t>
            </w:r>
            <w:r w:rsidRPr="009942FF">
              <w:rPr>
                <w:spacing w:val="29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2"/>
                <w:sz w:val="24"/>
                <w:szCs w:val="24"/>
                <w:lang w:val="en-US"/>
              </w:rPr>
              <w:t>числа</w:t>
            </w:r>
          </w:p>
          <w:p w:rsidR="008851A5" w:rsidRPr="009942FF" w:rsidRDefault="008851A5" w:rsidP="009942FF">
            <w:pPr>
              <w:pStyle w:val="TableParagraph"/>
              <w:spacing w:before="4" w:line="228" w:lineRule="auto"/>
              <w:ind w:left="176" w:firstLine="61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w w:val="95"/>
                <w:sz w:val="24"/>
                <w:szCs w:val="24"/>
                <w:lang w:val="en-US"/>
              </w:rPr>
              <w:t xml:space="preserve">подлежащих </w:t>
            </w:r>
            <w:r w:rsidRPr="009942FF">
              <w:rPr>
                <w:spacing w:val="-2"/>
                <w:w w:val="90"/>
                <w:sz w:val="24"/>
                <w:szCs w:val="24"/>
                <w:lang w:val="en-US"/>
              </w:rPr>
              <w:t>тестированию</w:t>
            </w:r>
          </w:p>
        </w:tc>
        <w:tc>
          <w:tcPr>
            <w:tcW w:w="580" w:type="dxa"/>
          </w:tcPr>
          <w:p w:rsidR="008851A5" w:rsidRPr="009942FF" w:rsidRDefault="008851A5" w:rsidP="009942FF">
            <w:pPr>
              <w:pStyle w:val="TableParagraph"/>
              <w:spacing w:line="196" w:lineRule="exact"/>
              <w:ind w:left="151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1529" w:type="dxa"/>
          </w:tcPr>
          <w:p w:rsidR="008851A5" w:rsidRPr="009942FF" w:rsidRDefault="008851A5" w:rsidP="009942FF">
            <w:pPr>
              <w:pStyle w:val="TableParagraph"/>
              <w:spacing w:line="190" w:lineRule="exact"/>
              <w:ind w:left="329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%от</w:t>
            </w:r>
            <w:r w:rsidRPr="009942FF">
              <w:rPr>
                <w:spacing w:val="29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2"/>
                <w:sz w:val="24"/>
                <w:szCs w:val="24"/>
                <w:lang w:val="en-US"/>
              </w:rPr>
              <w:t>числа</w:t>
            </w:r>
          </w:p>
          <w:p w:rsidR="008851A5" w:rsidRPr="009942FF" w:rsidRDefault="008851A5" w:rsidP="009942FF">
            <w:pPr>
              <w:pStyle w:val="TableParagraph"/>
              <w:spacing w:before="4" w:line="228" w:lineRule="auto"/>
              <w:ind w:left="213" w:firstLine="93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sz w:val="24"/>
                <w:szCs w:val="24"/>
                <w:lang w:val="en-US"/>
              </w:rPr>
              <w:t xml:space="preserve">участников </w:t>
            </w:r>
            <w:r w:rsidRPr="009942FF">
              <w:rPr>
                <w:spacing w:val="-2"/>
                <w:w w:val="90"/>
                <w:sz w:val="24"/>
                <w:szCs w:val="24"/>
                <w:lang w:val="en-US"/>
              </w:rPr>
              <w:t>тестирования</w:t>
            </w:r>
          </w:p>
        </w:tc>
        <w:tc>
          <w:tcPr>
            <w:tcW w:w="791" w:type="dxa"/>
          </w:tcPr>
          <w:p w:rsidR="008851A5" w:rsidRPr="009942FF" w:rsidRDefault="008851A5" w:rsidP="009942FF">
            <w:pPr>
              <w:pStyle w:val="TableParagraph"/>
              <w:spacing w:line="196" w:lineRule="exact"/>
              <w:ind w:left="257"/>
              <w:rPr>
                <w:sz w:val="24"/>
                <w:szCs w:val="24"/>
                <w:lang w:val="en-US"/>
              </w:rPr>
            </w:pPr>
            <w:r w:rsidRPr="009942FF">
              <w:rPr>
                <w:spacing w:val="-4"/>
                <w:sz w:val="24"/>
                <w:szCs w:val="24"/>
                <w:lang w:val="en-US"/>
              </w:rPr>
              <w:t>чел.</w:t>
            </w:r>
          </w:p>
        </w:tc>
        <w:tc>
          <w:tcPr>
            <w:tcW w:w="1201" w:type="dxa"/>
          </w:tcPr>
          <w:p w:rsidR="008851A5" w:rsidRPr="009942FF" w:rsidRDefault="008851A5" w:rsidP="009942FF">
            <w:pPr>
              <w:pStyle w:val="TableParagraph"/>
              <w:spacing w:line="190" w:lineRule="exact"/>
              <w:ind w:left="310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%от</w:t>
            </w:r>
            <w:r w:rsidRPr="009942FF">
              <w:rPr>
                <w:spacing w:val="29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pacing w:val="-2"/>
                <w:sz w:val="24"/>
                <w:szCs w:val="24"/>
                <w:lang w:val="en-US"/>
              </w:rPr>
              <w:t>числа</w:t>
            </w:r>
          </w:p>
          <w:p w:rsidR="008851A5" w:rsidRPr="009942FF" w:rsidRDefault="008851A5" w:rsidP="009942FF">
            <w:pPr>
              <w:pStyle w:val="TableParagraph"/>
              <w:spacing w:before="4" w:line="228" w:lineRule="auto"/>
              <w:ind w:left="208" w:firstLine="86"/>
              <w:rPr>
                <w:sz w:val="24"/>
                <w:szCs w:val="24"/>
                <w:lang w:val="en-US"/>
              </w:rPr>
            </w:pPr>
            <w:r w:rsidRPr="009942FF">
              <w:rPr>
                <w:spacing w:val="-2"/>
                <w:sz w:val="24"/>
                <w:szCs w:val="24"/>
                <w:lang w:val="en-US"/>
              </w:rPr>
              <w:t xml:space="preserve">участников </w:t>
            </w:r>
            <w:r w:rsidRPr="009942FF">
              <w:rPr>
                <w:spacing w:val="-2"/>
                <w:w w:val="90"/>
                <w:sz w:val="24"/>
                <w:szCs w:val="24"/>
                <w:lang w:val="en-US"/>
              </w:rPr>
              <w:t>тестирования</w:t>
            </w:r>
          </w:p>
        </w:tc>
        <w:tc>
          <w:tcPr>
            <w:tcW w:w="1128" w:type="dxa"/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715" w:type="dxa"/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27" w:type="dxa"/>
          </w:tcPr>
          <w:p w:rsidR="008851A5" w:rsidRPr="009942FF" w:rsidRDefault="008851A5" w:rsidP="0084687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851A5" w:rsidRPr="009942FF" w:rsidTr="009942FF">
        <w:trPr>
          <w:trHeight w:val="219"/>
        </w:trPr>
        <w:tc>
          <w:tcPr>
            <w:tcW w:w="1160" w:type="dxa"/>
          </w:tcPr>
          <w:p w:rsidR="008851A5" w:rsidRPr="009942FF" w:rsidRDefault="008851A5" w:rsidP="009942FF">
            <w:pPr>
              <w:pStyle w:val="TableParagraph"/>
              <w:ind w:left="24"/>
              <w:rPr>
                <w:lang w:val="en-US"/>
              </w:rPr>
            </w:pPr>
          </w:p>
        </w:tc>
        <w:tc>
          <w:tcPr>
            <w:tcW w:w="1699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577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1423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757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1505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580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1529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791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1201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1128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715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1158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  <w:tc>
          <w:tcPr>
            <w:tcW w:w="827" w:type="dxa"/>
          </w:tcPr>
          <w:p w:rsidR="008851A5" w:rsidRPr="009942FF" w:rsidRDefault="008851A5" w:rsidP="00846875">
            <w:pPr>
              <w:pStyle w:val="TableParagraph"/>
              <w:rPr>
                <w:lang w:val="en-US"/>
              </w:rPr>
            </w:pPr>
          </w:p>
        </w:tc>
      </w:tr>
    </w:tbl>
    <w:p w:rsidR="008851A5" w:rsidRPr="003315D6" w:rsidRDefault="008851A5" w:rsidP="003315D6">
      <w:pPr>
        <w:pStyle w:val="BodyText"/>
        <w:spacing w:before="6"/>
        <w:rPr>
          <w:sz w:val="22"/>
          <w:szCs w:val="22"/>
        </w:rPr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F942FC">
      <w:pPr>
        <w:pStyle w:val="2"/>
        <w:tabs>
          <w:tab w:val="left" w:pos="2378"/>
        </w:tabs>
        <w:spacing w:line="240" w:lineRule="auto"/>
        <w:ind w:firstLine="567"/>
        <w:jc w:val="both"/>
        <w:sectPr w:rsidR="008851A5" w:rsidSect="000254E8">
          <w:pgSz w:w="16840" w:h="11900" w:orient="landscape"/>
          <w:pgMar w:top="1180" w:right="320" w:bottom="851" w:left="440" w:header="707" w:footer="0" w:gutter="0"/>
          <w:cols w:space="720"/>
          <w:docGrid w:linePitch="299"/>
        </w:sectPr>
      </w:pPr>
    </w:p>
    <w:p w:rsidR="008851A5" w:rsidRDefault="008851A5" w:rsidP="00CB094A">
      <w:pPr>
        <w:pStyle w:val="BodyText"/>
        <w:rPr>
          <w:i/>
          <w:sz w:val="20"/>
        </w:rPr>
      </w:pPr>
    </w:p>
    <w:p w:rsidR="008851A5" w:rsidRPr="00AF378A" w:rsidRDefault="008851A5" w:rsidP="00CB094A">
      <w:pPr>
        <w:pStyle w:val="BodyText"/>
        <w:spacing w:before="10"/>
        <w:rPr>
          <w:i/>
          <w:sz w:val="28"/>
          <w:szCs w:val="28"/>
        </w:rPr>
      </w:pPr>
      <w:r>
        <w:rPr>
          <w:noProof/>
          <w:lang w:eastAsia="ru-RU"/>
        </w:rPr>
        <w:pict>
          <v:shape id="Полилиния 2" o:spid="_x0000_s1029" style="position:absolute;margin-left:150.8pt;margin-top:14.4pt;width:323.4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" path="m,l6468,e" filled="f" strokeweight=".33828mm">
            <v:path arrowok="t" o:connecttype="custom" o:connectlocs="0,0;4107180,0" o:connectangles="0,0"/>
            <w10:wrap type="topAndBottom" anchorx="page"/>
          </v:shape>
        </w:pict>
      </w:r>
    </w:p>
    <w:p w:rsidR="008851A5" w:rsidRPr="00AF378A" w:rsidRDefault="008851A5" w:rsidP="00CB094A">
      <w:pPr>
        <w:pStyle w:val="BodyText"/>
        <w:spacing w:before="27"/>
        <w:ind w:left="569" w:right="144"/>
        <w:jc w:val="center"/>
        <w:rPr>
          <w:sz w:val="28"/>
          <w:szCs w:val="28"/>
        </w:rPr>
      </w:pPr>
      <w:r w:rsidRPr="00AF378A">
        <w:rPr>
          <w:spacing w:val="-2"/>
          <w:sz w:val="28"/>
          <w:szCs w:val="28"/>
        </w:rPr>
        <w:t>(наименование,</w:t>
      </w:r>
      <w:r w:rsidRPr="00AF378A">
        <w:rPr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адрес,</w:t>
      </w:r>
      <w:r w:rsidRPr="00AF378A">
        <w:rPr>
          <w:spacing w:val="8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ИНН</w:t>
      </w:r>
      <w:r w:rsidRPr="00AF378A">
        <w:rPr>
          <w:spacing w:val="3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образовательной</w:t>
      </w:r>
      <w:r w:rsidRPr="00AF378A">
        <w:rPr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>организации)</w:t>
      </w:r>
    </w:p>
    <w:p w:rsidR="008851A5" w:rsidRPr="00AF378A" w:rsidRDefault="008851A5" w:rsidP="00CB094A">
      <w:pPr>
        <w:pStyle w:val="BodyText"/>
        <w:rPr>
          <w:sz w:val="28"/>
          <w:szCs w:val="28"/>
        </w:rPr>
      </w:pPr>
    </w:p>
    <w:p w:rsidR="008851A5" w:rsidRPr="00AF378A" w:rsidRDefault="008851A5" w:rsidP="00CB094A">
      <w:pPr>
        <w:pStyle w:val="BodyText"/>
        <w:spacing w:before="11"/>
        <w:rPr>
          <w:sz w:val="28"/>
          <w:szCs w:val="28"/>
        </w:rPr>
      </w:pPr>
    </w:p>
    <w:p w:rsidR="008851A5" w:rsidRPr="00AF378A" w:rsidRDefault="008851A5" w:rsidP="00CB094A">
      <w:pPr>
        <w:pStyle w:val="BodyText"/>
        <w:tabs>
          <w:tab w:val="left" w:pos="5923"/>
          <w:tab w:val="left" w:pos="7185"/>
        </w:tabs>
        <w:ind w:left="4474"/>
        <w:rPr>
          <w:spacing w:val="40"/>
          <w:sz w:val="28"/>
          <w:szCs w:val="28"/>
        </w:rPr>
      </w:pPr>
      <w:r w:rsidRPr="00AF378A">
        <w:rPr>
          <w:w w:val="95"/>
          <w:sz w:val="28"/>
          <w:szCs w:val="28"/>
        </w:rPr>
        <w:t>Приказ</w:t>
      </w:r>
      <w:r w:rsidRPr="00AF378A">
        <w:rPr>
          <w:spacing w:val="40"/>
          <w:sz w:val="28"/>
          <w:szCs w:val="28"/>
        </w:rPr>
        <w:t xml:space="preserve"> </w:t>
      </w:r>
    </w:p>
    <w:p w:rsidR="008851A5" w:rsidRPr="00AF378A" w:rsidRDefault="008851A5" w:rsidP="00CB094A">
      <w:pPr>
        <w:pStyle w:val="NoSpacing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pacing w:val="6"/>
          <w:sz w:val="28"/>
          <w:szCs w:val="28"/>
        </w:rPr>
        <w:t>«__»</w:t>
      </w:r>
      <w:r w:rsidRPr="00AF378A">
        <w:rPr>
          <w:rFonts w:ascii="Times New Roman" w:hAnsi="Times New Roman"/>
          <w:sz w:val="28"/>
          <w:szCs w:val="28"/>
        </w:rPr>
        <w:t>___________2022                                                                 N</w:t>
      </w:r>
      <w:r w:rsidRPr="00AF378A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AF378A">
        <w:rPr>
          <w:rFonts w:ascii="Times New Roman" w:hAnsi="Times New Roman"/>
          <w:sz w:val="28"/>
          <w:szCs w:val="28"/>
        </w:rPr>
        <w:tab/>
      </w:r>
    </w:p>
    <w:p w:rsidR="008851A5" w:rsidRPr="00AF378A" w:rsidRDefault="008851A5" w:rsidP="00CB094A">
      <w:pPr>
        <w:pStyle w:val="BodyText"/>
        <w:spacing w:before="6"/>
        <w:rPr>
          <w:sz w:val="28"/>
          <w:szCs w:val="28"/>
        </w:rPr>
      </w:pPr>
    </w:p>
    <w:p w:rsidR="008851A5" w:rsidRDefault="008851A5" w:rsidP="00CB094A">
      <w:pPr>
        <w:pStyle w:val="BodyText"/>
        <w:tabs>
          <w:tab w:val="left" w:pos="2951"/>
          <w:tab w:val="left" w:pos="3973"/>
        </w:tabs>
        <w:spacing w:line="230" w:lineRule="auto"/>
        <w:ind w:left="695" w:right="3730"/>
        <w:rPr>
          <w:spacing w:val="-2"/>
          <w:sz w:val="28"/>
          <w:szCs w:val="28"/>
        </w:rPr>
      </w:pPr>
      <w:r w:rsidRPr="00AF378A">
        <w:rPr>
          <w:spacing w:val="-2"/>
          <w:sz w:val="28"/>
          <w:szCs w:val="28"/>
        </w:rPr>
        <w:t>об итогах проведения</w:t>
      </w:r>
      <w:r w:rsidRPr="00AF378A">
        <w:rPr>
          <w:spacing w:val="26"/>
          <w:sz w:val="28"/>
          <w:szCs w:val="28"/>
        </w:rPr>
        <w:t xml:space="preserve"> </w:t>
      </w:r>
      <w:r w:rsidRPr="00AF378A">
        <w:rPr>
          <w:spacing w:val="-2"/>
          <w:sz w:val="28"/>
          <w:szCs w:val="28"/>
        </w:rPr>
        <w:t xml:space="preserve">социально-психологического тестирования </w:t>
      </w:r>
      <w:r w:rsidRPr="00AF378A">
        <w:rPr>
          <w:sz w:val="28"/>
          <w:szCs w:val="28"/>
        </w:rPr>
        <w:t>обучающихся</w:t>
      </w:r>
      <w:r w:rsidRPr="00AF378A">
        <w:rPr>
          <w:spacing w:val="-2"/>
          <w:sz w:val="28"/>
          <w:szCs w:val="28"/>
        </w:rPr>
        <w:t xml:space="preserve"> по единой методике </w:t>
      </w:r>
    </w:p>
    <w:p w:rsidR="008851A5" w:rsidRPr="00AF378A" w:rsidRDefault="008851A5" w:rsidP="00CB094A">
      <w:pPr>
        <w:pStyle w:val="BodyText"/>
        <w:tabs>
          <w:tab w:val="left" w:pos="2951"/>
          <w:tab w:val="left" w:pos="3973"/>
        </w:tabs>
        <w:spacing w:line="230" w:lineRule="auto"/>
        <w:ind w:left="695" w:right="3730"/>
        <w:rPr>
          <w:sz w:val="28"/>
          <w:szCs w:val="28"/>
        </w:rPr>
      </w:pPr>
      <w:r w:rsidRPr="00AF378A">
        <w:rPr>
          <w:spacing w:val="-2"/>
          <w:sz w:val="28"/>
          <w:szCs w:val="28"/>
        </w:rPr>
        <w:t xml:space="preserve"> 2022-2023 уч.г</w:t>
      </w:r>
    </w:p>
    <w:p w:rsidR="008851A5" w:rsidRPr="00AF378A" w:rsidRDefault="008851A5" w:rsidP="00CB094A">
      <w:pPr>
        <w:pStyle w:val="BodyText"/>
        <w:spacing w:before="8"/>
        <w:rPr>
          <w:sz w:val="28"/>
          <w:szCs w:val="28"/>
        </w:rPr>
      </w:pPr>
    </w:p>
    <w:p w:rsidR="008851A5" w:rsidRPr="00AF378A" w:rsidRDefault="008851A5" w:rsidP="00CB094A">
      <w:pPr>
        <w:pStyle w:val="BodyText"/>
        <w:spacing w:before="89"/>
        <w:ind w:left="695" w:right="233" w:firstLine="536"/>
        <w:jc w:val="both"/>
        <w:rPr>
          <w:sz w:val="28"/>
          <w:szCs w:val="28"/>
        </w:rPr>
      </w:pPr>
      <w:r w:rsidRPr="00AF378A">
        <w:rPr>
          <w:sz w:val="28"/>
          <w:szCs w:val="28"/>
        </w:rPr>
        <w:t>По результатам социально-психологического тестирования обучающихся, проведенном в образовательной</w:t>
      </w:r>
      <w:r w:rsidRPr="00AF378A">
        <w:rPr>
          <w:spacing w:val="-15"/>
          <w:sz w:val="28"/>
          <w:szCs w:val="28"/>
        </w:rPr>
        <w:t xml:space="preserve"> </w:t>
      </w:r>
      <w:r w:rsidRPr="00AF378A">
        <w:rPr>
          <w:sz w:val="28"/>
          <w:szCs w:val="28"/>
        </w:rPr>
        <w:t>организации</w:t>
      </w:r>
      <w:r w:rsidRPr="00AF378A">
        <w:rPr>
          <w:spacing w:val="40"/>
          <w:sz w:val="28"/>
          <w:szCs w:val="28"/>
        </w:rPr>
        <w:t xml:space="preserve"> </w:t>
      </w:r>
      <w:r w:rsidRPr="00AF378A">
        <w:rPr>
          <w:sz w:val="28"/>
          <w:szCs w:val="28"/>
        </w:rPr>
        <w:t>в</w:t>
      </w:r>
      <w:r w:rsidRPr="00AF378A">
        <w:rPr>
          <w:spacing w:val="35"/>
          <w:sz w:val="28"/>
          <w:szCs w:val="28"/>
        </w:rPr>
        <w:t xml:space="preserve"> </w:t>
      </w:r>
      <w:r w:rsidRPr="00AF378A">
        <w:rPr>
          <w:sz w:val="28"/>
          <w:szCs w:val="28"/>
        </w:rPr>
        <w:t>период</w:t>
      </w:r>
      <w:r w:rsidRPr="00AF378A">
        <w:rPr>
          <w:spacing w:val="23"/>
          <w:sz w:val="28"/>
          <w:szCs w:val="28"/>
        </w:rPr>
        <w:t xml:space="preserve"> с</w:t>
      </w:r>
      <w:r w:rsidRPr="00AF378A">
        <w:rPr>
          <w:spacing w:val="80"/>
          <w:w w:val="150"/>
          <w:sz w:val="28"/>
          <w:szCs w:val="28"/>
          <w:u w:val="single" w:color="131313"/>
        </w:rPr>
        <w:t xml:space="preserve">  </w:t>
      </w:r>
      <w:r w:rsidRPr="00AF378A">
        <w:rPr>
          <w:spacing w:val="-45"/>
          <w:w w:val="150"/>
          <w:sz w:val="28"/>
          <w:szCs w:val="28"/>
        </w:rPr>
        <w:t xml:space="preserve"> </w:t>
      </w:r>
      <w:r w:rsidRPr="00AF378A">
        <w:rPr>
          <w:sz w:val="28"/>
          <w:szCs w:val="28"/>
        </w:rPr>
        <w:t>20</w:t>
      </w:r>
      <w:r w:rsidRPr="00AF378A">
        <w:rPr>
          <w:spacing w:val="-15"/>
          <w:sz w:val="28"/>
          <w:szCs w:val="28"/>
        </w:rPr>
        <w:t xml:space="preserve">22  </w:t>
      </w:r>
      <w:r w:rsidRPr="00AF378A">
        <w:rPr>
          <w:sz w:val="28"/>
          <w:szCs w:val="28"/>
        </w:rPr>
        <w:t>пo</w:t>
      </w:r>
      <w:r w:rsidRPr="00AF378A">
        <w:rPr>
          <w:spacing w:val="-15"/>
          <w:sz w:val="28"/>
          <w:szCs w:val="28"/>
        </w:rPr>
        <w:t xml:space="preserve"> </w:t>
      </w:r>
      <w:r w:rsidRPr="00AF378A">
        <w:rPr>
          <w:spacing w:val="80"/>
          <w:sz w:val="28"/>
          <w:szCs w:val="28"/>
          <w:u w:val="single" w:color="131313"/>
        </w:rPr>
        <w:t xml:space="preserve">   </w:t>
      </w:r>
      <w:r w:rsidRPr="00AF378A">
        <w:rPr>
          <w:spacing w:val="9"/>
          <w:sz w:val="28"/>
          <w:szCs w:val="28"/>
        </w:rPr>
        <w:t>20</w:t>
      </w:r>
      <w:r w:rsidRPr="00AF378A">
        <w:rPr>
          <w:spacing w:val="40"/>
          <w:sz w:val="28"/>
          <w:szCs w:val="28"/>
        </w:rPr>
        <w:t>22</w:t>
      </w:r>
      <w:r w:rsidRPr="00AF378A">
        <w:rPr>
          <w:sz w:val="28"/>
          <w:szCs w:val="28"/>
        </w:rPr>
        <w:t>г.,</w:t>
      </w:r>
      <w:r w:rsidRPr="00AF378A">
        <w:rPr>
          <w:spacing w:val="40"/>
          <w:sz w:val="28"/>
          <w:szCs w:val="28"/>
        </w:rPr>
        <w:t xml:space="preserve"> </w:t>
      </w:r>
      <w:r w:rsidRPr="00AF378A">
        <w:rPr>
          <w:sz w:val="28"/>
          <w:szCs w:val="28"/>
        </w:rPr>
        <w:t>на основании</w:t>
      </w:r>
      <w:r w:rsidRPr="00AF378A">
        <w:rPr>
          <w:spacing w:val="40"/>
          <w:sz w:val="28"/>
          <w:szCs w:val="28"/>
        </w:rPr>
        <w:t xml:space="preserve"> </w:t>
      </w:r>
      <w:r w:rsidRPr="00AF378A">
        <w:rPr>
          <w:sz w:val="28"/>
          <w:szCs w:val="28"/>
        </w:rPr>
        <w:t>обобщенного анализа ответов, руководствуясь Уставом,</w:t>
      </w:r>
      <w:r w:rsidRPr="00AF378A">
        <w:rPr>
          <w:spacing w:val="37"/>
          <w:sz w:val="28"/>
          <w:szCs w:val="28"/>
        </w:rPr>
        <w:t xml:space="preserve"> </w:t>
      </w:r>
      <w:r w:rsidRPr="00AF378A">
        <w:rPr>
          <w:sz w:val="28"/>
          <w:szCs w:val="28"/>
        </w:rPr>
        <w:t>приказываю:</w:t>
      </w:r>
    </w:p>
    <w:p w:rsidR="008851A5" w:rsidRPr="00AF378A" w:rsidRDefault="008851A5" w:rsidP="00B66FA8">
      <w:pPr>
        <w:pStyle w:val="ListParagraph"/>
        <w:widowControl w:val="0"/>
        <w:numPr>
          <w:ilvl w:val="0"/>
          <w:numId w:val="38"/>
        </w:numPr>
        <w:tabs>
          <w:tab w:val="left" w:pos="1781"/>
        </w:tabs>
        <w:autoSpaceDE w:val="0"/>
        <w:autoSpaceDN w:val="0"/>
        <w:spacing w:after="0" w:line="240" w:lineRule="auto"/>
        <w:ind w:right="228" w:firstLine="710"/>
        <w:contextualSpacing w:val="0"/>
        <w:rPr>
          <w:szCs w:val="28"/>
        </w:rPr>
      </w:pPr>
      <w:r w:rsidRPr="00AF378A">
        <w:rPr>
          <w:szCs w:val="28"/>
        </w:rPr>
        <w:t>Социально-психологическое тестирование обучающихся признать проведенным в соответствии с Порядком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 утвержденным Приказом Министерства просвещения Российской Федерации от 20.04.2020г N59 в сроки, установленные Приказом Министерства образования, науки и молодежи Республики Крым от 10.03.2022 «О проведении социально-психологического тестирования обучающихся, направленного на ранее выявление незаконного потребления наркотических средств  с использованием единой методики учащихся общеобразовательных школ, обучающихся профессиональных образовательных организаций в Республике Крым в 2022/2023 учебном году.</w:t>
      </w:r>
    </w:p>
    <w:p w:rsidR="008851A5" w:rsidRPr="00AF378A" w:rsidRDefault="008851A5" w:rsidP="00B66FA8">
      <w:pPr>
        <w:pStyle w:val="ListParagraph"/>
        <w:widowControl w:val="0"/>
        <w:numPr>
          <w:ilvl w:val="0"/>
          <w:numId w:val="38"/>
        </w:numPr>
        <w:tabs>
          <w:tab w:val="left" w:pos="1728"/>
          <w:tab w:val="left" w:pos="5627"/>
        </w:tabs>
        <w:autoSpaceDE w:val="0"/>
        <w:autoSpaceDN w:val="0"/>
        <w:spacing w:after="0" w:line="237" w:lineRule="auto"/>
        <w:ind w:right="238" w:firstLine="712"/>
        <w:contextualSpacing w:val="0"/>
        <w:rPr>
          <w:szCs w:val="28"/>
        </w:rPr>
      </w:pPr>
      <w:r w:rsidRPr="00AF378A">
        <w:rPr>
          <w:szCs w:val="28"/>
        </w:rPr>
        <w:t xml:space="preserve">_____________________(должность, Ф.И.О.) в срок до </w:t>
      </w:r>
      <w:r w:rsidRPr="00AF378A">
        <w:rPr>
          <w:spacing w:val="19"/>
          <w:szCs w:val="28"/>
        </w:rPr>
        <w:t>«</w:t>
      </w:r>
      <w:r w:rsidRPr="00AF378A">
        <w:rPr>
          <w:spacing w:val="261"/>
          <w:szCs w:val="28"/>
          <w:u w:val="single" w:color="1C1C1C"/>
        </w:rPr>
        <w:t xml:space="preserve"> </w:t>
      </w:r>
      <w:r w:rsidRPr="00AF378A">
        <w:rPr>
          <w:szCs w:val="28"/>
        </w:rPr>
        <w:t xml:space="preserve">» </w:t>
      </w:r>
      <w:r w:rsidRPr="00AF378A">
        <w:rPr>
          <w:spacing w:val="381"/>
          <w:szCs w:val="28"/>
          <w:u w:val="single" w:color="1C1C1C"/>
        </w:rPr>
        <w:t xml:space="preserve"> </w:t>
      </w:r>
      <w:r w:rsidRPr="00AF378A">
        <w:rPr>
          <w:szCs w:val="28"/>
        </w:rPr>
        <w:t>20</w:t>
      </w:r>
      <w:r w:rsidRPr="00AF378A">
        <w:rPr>
          <w:spacing w:val="152"/>
          <w:szCs w:val="28"/>
          <w:u w:val="single" w:color="1C1C1C"/>
        </w:rPr>
        <w:t xml:space="preserve"> </w:t>
      </w:r>
      <w:r w:rsidRPr="00AF378A">
        <w:rPr>
          <w:szCs w:val="28"/>
        </w:rPr>
        <w:t>г провести совещания сотрудников и родительские собрания для ознакомления педагогов и родителей</w:t>
      </w:r>
      <w:r w:rsidRPr="00AF378A">
        <w:rPr>
          <w:spacing w:val="-3"/>
          <w:szCs w:val="28"/>
        </w:rPr>
        <w:t xml:space="preserve"> </w:t>
      </w:r>
      <w:r w:rsidRPr="00AF378A">
        <w:rPr>
          <w:szCs w:val="28"/>
        </w:rPr>
        <w:t>(законных</w:t>
      </w:r>
      <w:r w:rsidRPr="00AF378A">
        <w:rPr>
          <w:spacing w:val="-7"/>
          <w:szCs w:val="28"/>
        </w:rPr>
        <w:t xml:space="preserve"> </w:t>
      </w:r>
      <w:r w:rsidRPr="00AF378A">
        <w:rPr>
          <w:szCs w:val="28"/>
        </w:rPr>
        <w:t>представителей)</w:t>
      </w:r>
      <w:r w:rsidRPr="00AF378A">
        <w:rPr>
          <w:spacing w:val="-15"/>
          <w:szCs w:val="28"/>
        </w:rPr>
        <w:t xml:space="preserve"> </w:t>
      </w:r>
      <w:r w:rsidRPr="00AF378A">
        <w:rPr>
          <w:szCs w:val="28"/>
        </w:rPr>
        <w:t>с</w:t>
      </w:r>
      <w:r w:rsidRPr="00AF378A">
        <w:rPr>
          <w:spacing w:val="-14"/>
          <w:szCs w:val="28"/>
        </w:rPr>
        <w:t xml:space="preserve"> </w:t>
      </w:r>
      <w:r w:rsidRPr="00AF378A">
        <w:rPr>
          <w:szCs w:val="28"/>
        </w:rPr>
        <w:t>результатами</w:t>
      </w:r>
      <w:r w:rsidRPr="00AF378A">
        <w:rPr>
          <w:spacing w:val="6"/>
          <w:szCs w:val="28"/>
        </w:rPr>
        <w:t xml:space="preserve"> </w:t>
      </w:r>
      <w:r w:rsidRPr="00AF378A">
        <w:rPr>
          <w:szCs w:val="28"/>
        </w:rPr>
        <w:t>тестирования</w:t>
      </w:r>
      <w:r w:rsidRPr="00AF378A">
        <w:rPr>
          <w:spacing w:val="4"/>
          <w:szCs w:val="28"/>
        </w:rPr>
        <w:t xml:space="preserve"> </w:t>
      </w:r>
      <w:r w:rsidRPr="00AF378A">
        <w:rPr>
          <w:szCs w:val="28"/>
        </w:rPr>
        <w:t>обучающихся.</w:t>
      </w:r>
    </w:p>
    <w:p w:rsidR="008851A5" w:rsidRPr="00AF378A" w:rsidRDefault="008851A5" w:rsidP="00B66FA8">
      <w:pPr>
        <w:pStyle w:val="ListParagraph"/>
        <w:widowControl w:val="0"/>
        <w:numPr>
          <w:ilvl w:val="0"/>
          <w:numId w:val="38"/>
        </w:numPr>
        <w:tabs>
          <w:tab w:val="left" w:pos="1670"/>
          <w:tab w:val="left" w:pos="4951"/>
        </w:tabs>
        <w:autoSpaceDE w:val="0"/>
        <w:autoSpaceDN w:val="0"/>
        <w:spacing w:before="4" w:after="0" w:line="240" w:lineRule="auto"/>
        <w:ind w:right="233" w:firstLine="714"/>
        <w:contextualSpacing w:val="0"/>
        <w:rPr>
          <w:szCs w:val="28"/>
        </w:rPr>
      </w:pPr>
      <w:r w:rsidRPr="00AF378A">
        <w:rPr>
          <w:szCs w:val="28"/>
        </w:rPr>
        <w:tab/>
        <w:t>(должность, Ф.И.О.) внести изменения (корректировки) в план воспитательной и профилактической антинаркотической работы с учетом полученных результатов (Приложение 1).</w:t>
      </w:r>
    </w:p>
    <w:p w:rsidR="008851A5" w:rsidRPr="00AF378A" w:rsidRDefault="008851A5" w:rsidP="00B66FA8">
      <w:pPr>
        <w:pStyle w:val="ListParagraph"/>
        <w:widowControl w:val="0"/>
        <w:numPr>
          <w:ilvl w:val="0"/>
          <w:numId w:val="38"/>
        </w:numPr>
        <w:tabs>
          <w:tab w:val="left" w:pos="1649"/>
        </w:tabs>
        <w:autoSpaceDE w:val="0"/>
        <w:autoSpaceDN w:val="0"/>
        <w:spacing w:after="0" w:line="275" w:lineRule="exact"/>
        <w:ind w:left="1648" w:hanging="245"/>
        <w:contextualSpacing w:val="0"/>
        <w:rPr>
          <w:szCs w:val="28"/>
        </w:rPr>
      </w:pPr>
      <w:r w:rsidRPr="00AF378A">
        <w:rPr>
          <w:szCs w:val="28"/>
        </w:rPr>
        <w:t>Контроль за выполнением настоящего приказа оставляю за собой.</w:t>
      </w:r>
    </w:p>
    <w:p w:rsidR="008851A5" w:rsidRDefault="008851A5" w:rsidP="00CB094A">
      <w:pPr>
        <w:tabs>
          <w:tab w:val="left" w:pos="1649"/>
        </w:tabs>
        <w:spacing w:line="275" w:lineRule="exact"/>
        <w:jc w:val="both"/>
        <w:rPr>
          <w:rFonts w:ascii="Times New Roman" w:hAnsi="Times New Roman"/>
          <w:sz w:val="28"/>
          <w:szCs w:val="28"/>
        </w:rPr>
      </w:pPr>
    </w:p>
    <w:p w:rsidR="008851A5" w:rsidRDefault="008851A5" w:rsidP="00CB094A">
      <w:pPr>
        <w:tabs>
          <w:tab w:val="left" w:pos="1649"/>
        </w:tabs>
        <w:spacing w:line="275" w:lineRule="exact"/>
        <w:jc w:val="both"/>
        <w:rPr>
          <w:rFonts w:ascii="Times New Roman" w:hAnsi="Times New Roman"/>
          <w:sz w:val="28"/>
          <w:szCs w:val="28"/>
        </w:rPr>
      </w:pPr>
    </w:p>
    <w:p w:rsidR="008851A5" w:rsidRPr="00AF378A" w:rsidRDefault="008851A5" w:rsidP="00CB094A">
      <w:pPr>
        <w:tabs>
          <w:tab w:val="left" w:pos="1649"/>
        </w:tabs>
        <w:spacing w:line="275" w:lineRule="exact"/>
        <w:jc w:val="both"/>
        <w:rPr>
          <w:rFonts w:ascii="Times New Roman" w:hAnsi="Times New Roman"/>
          <w:sz w:val="28"/>
          <w:szCs w:val="28"/>
        </w:rPr>
      </w:pPr>
      <w:r w:rsidRPr="00AF378A">
        <w:rPr>
          <w:rFonts w:ascii="Times New Roman" w:hAnsi="Times New Roman"/>
          <w:sz w:val="28"/>
          <w:szCs w:val="28"/>
        </w:rPr>
        <w:t xml:space="preserve">Директор                          ФИО         </w:t>
      </w:r>
    </w:p>
    <w:p w:rsidR="008851A5" w:rsidRPr="00AF378A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Pr="00AF378A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  <w:rPr>
          <w:sz w:val="28"/>
          <w:szCs w:val="28"/>
        </w:rPr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  <w:sectPr w:rsidR="008851A5" w:rsidSect="00CB094A">
          <w:pgSz w:w="11900" w:h="16840"/>
          <w:pgMar w:top="440" w:right="1180" w:bottom="320" w:left="851" w:header="707" w:footer="0" w:gutter="0"/>
          <w:cols w:space="720"/>
          <w:docGrid w:linePitch="299"/>
        </w:sectPr>
      </w:pPr>
    </w:p>
    <w:p w:rsidR="008851A5" w:rsidRPr="005F721F" w:rsidRDefault="008851A5" w:rsidP="00CB094A">
      <w:pPr>
        <w:spacing w:after="0" w:line="240" w:lineRule="auto"/>
        <w:ind w:left="4956"/>
        <w:jc w:val="right"/>
        <w:rPr>
          <w:rFonts w:ascii="Liberation Serif" w:hAnsi="Liberation Serif"/>
          <w:sz w:val="20"/>
          <w:szCs w:val="20"/>
          <w:lang w:eastAsia="ru-RU"/>
        </w:rPr>
      </w:pPr>
      <w:r w:rsidRPr="005F721F">
        <w:rPr>
          <w:rFonts w:ascii="Liberation Serif" w:hAnsi="Liberation Serif"/>
          <w:sz w:val="20"/>
          <w:szCs w:val="20"/>
          <w:lang w:eastAsia="ru-RU"/>
        </w:rPr>
        <w:t>УТВЕРЖДАЮ</w:t>
      </w:r>
    </w:p>
    <w:p w:rsidR="008851A5" w:rsidRPr="005F721F" w:rsidRDefault="008851A5" w:rsidP="00CB094A">
      <w:pPr>
        <w:spacing w:after="0" w:line="240" w:lineRule="auto"/>
        <w:ind w:left="4956"/>
        <w:jc w:val="right"/>
        <w:rPr>
          <w:rFonts w:ascii="Liberation Serif" w:hAnsi="Liberation Serif"/>
          <w:sz w:val="20"/>
          <w:szCs w:val="20"/>
          <w:lang w:eastAsia="ru-RU"/>
        </w:rPr>
      </w:pPr>
      <w:r>
        <w:rPr>
          <w:rFonts w:ascii="Liberation Serif" w:hAnsi="Liberation Serif"/>
          <w:sz w:val="20"/>
          <w:szCs w:val="20"/>
          <w:lang w:eastAsia="ru-RU"/>
        </w:rPr>
        <w:t xml:space="preserve">Директор </w:t>
      </w:r>
      <w:r w:rsidRPr="005F721F">
        <w:rPr>
          <w:rFonts w:ascii="Liberation Serif" w:hAnsi="Liberation Serif"/>
          <w:sz w:val="20"/>
          <w:szCs w:val="20"/>
          <w:lang w:eastAsia="ru-RU"/>
        </w:rPr>
        <w:t xml:space="preserve"> образовательной </w:t>
      </w:r>
    </w:p>
    <w:p w:rsidR="008851A5" w:rsidRPr="005F721F" w:rsidRDefault="008851A5" w:rsidP="00CB094A">
      <w:pPr>
        <w:spacing w:after="0" w:line="240" w:lineRule="auto"/>
        <w:ind w:left="4956"/>
        <w:jc w:val="right"/>
        <w:rPr>
          <w:rFonts w:ascii="Liberation Serif" w:hAnsi="Liberation Serif"/>
          <w:sz w:val="20"/>
          <w:szCs w:val="20"/>
          <w:lang w:eastAsia="ru-RU"/>
        </w:rPr>
      </w:pPr>
      <w:r w:rsidRPr="005F721F">
        <w:rPr>
          <w:rFonts w:ascii="Liberation Serif" w:hAnsi="Liberation Serif"/>
          <w:sz w:val="20"/>
          <w:szCs w:val="20"/>
          <w:lang w:eastAsia="ru-RU"/>
        </w:rPr>
        <w:t>организации</w:t>
      </w:r>
    </w:p>
    <w:p w:rsidR="008851A5" w:rsidRPr="005F721F" w:rsidRDefault="008851A5" w:rsidP="00CB094A">
      <w:pPr>
        <w:spacing w:after="0" w:line="240" w:lineRule="auto"/>
        <w:ind w:left="4956"/>
        <w:jc w:val="right"/>
        <w:rPr>
          <w:rFonts w:ascii="Liberation Serif" w:hAnsi="Liberation Serif"/>
          <w:sz w:val="20"/>
          <w:szCs w:val="20"/>
          <w:lang w:eastAsia="ru-RU"/>
        </w:rPr>
      </w:pPr>
      <w:r w:rsidRPr="005F721F">
        <w:rPr>
          <w:rFonts w:ascii="Liberation Serif" w:hAnsi="Liberation Serif"/>
          <w:sz w:val="20"/>
          <w:szCs w:val="20"/>
          <w:lang w:eastAsia="ru-RU"/>
        </w:rPr>
        <w:t>_______________________________</w:t>
      </w:r>
    </w:p>
    <w:p w:rsidR="008851A5" w:rsidRPr="006C7AE5" w:rsidRDefault="008851A5" w:rsidP="00CB094A">
      <w:pPr>
        <w:spacing w:after="0" w:line="240" w:lineRule="auto"/>
        <w:ind w:left="4956"/>
        <w:jc w:val="right"/>
        <w:rPr>
          <w:rFonts w:ascii="Liberation Serif" w:hAnsi="Liberation Serif"/>
          <w:sz w:val="20"/>
          <w:szCs w:val="20"/>
          <w:lang w:eastAsia="ru-RU"/>
        </w:rPr>
      </w:pPr>
      <w:r>
        <w:rPr>
          <w:rFonts w:ascii="Liberation Serif" w:hAnsi="Liberation Serif"/>
          <w:sz w:val="20"/>
          <w:szCs w:val="20"/>
          <w:lang w:eastAsia="ru-RU"/>
        </w:rPr>
        <w:t>«__»</w:t>
      </w:r>
      <w:r w:rsidRPr="005F721F">
        <w:rPr>
          <w:rFonts w:ascii="Liberation Serif" w:hAnsi="Liberation Serif"/>
          <w:sz w:val="20"/>
          <w:szCs w:val="20"/>
          <w:lang w:eastAsia="ru-RU"/>
        </w:rPr>
        <w:t xml:space="preserve"> _______ 20__ г.</w:t>
      </w:r>
    </w:p>
    <w:p w:rsidR="008851A5" w:rsidRDefault="008851A5" w:rsidP="00CB094A">
      <w:pPr>
        <w:pStyle w:val="Default"/>
      </w:pPr>
    </w:p>
    <w:p w:rsidR="008851A5" w:rsidRDefault="008851A5" w:rsidP="00CB094A">
      <w:pPr>
        <w:pStyle w:val="Default"/>
        <w:jc w:val="center"/>
        <w:rPr>
          <w:rFonts w:ascii="Liberation Serif" w:hAnsi="Liberation Serif"/>
          <w:b/>
          <w:bCs/>
          <w:sz w:val="20"/>
          <w:szCs w:val="20"/>
        </w:rPr>
      </w:pPr>
      <w:r w:rsidRPr="00197AB6">
        <w:rPr>
          <w:rFonts w:ascii="Liberation Serif" w:hAnsi="Liberation Serif"/>
          <w:b/>
          <w:bCs/>
          <w:sz w:val="20"/>
          <w:szCs w:val="20"/>
        </w:rPr>
        <w:t>План профилактики девиантного поведения и употребления ПАВ среди обучающихся с учетом результатов социально-психологического тестирования</w:t>
      </w:r>
    </w:p>
    <w:p w:rsidR="008851A5" w:rsidRDefault="008851A5" w:rsidP="00CB094A">
      <w:pPr>
        <w:pStyle w:val="Default"/>
        <w:jc w:val="center"/>
        <w:rPr>
          <w:rFonts w:ascii="Liberation Serif" w:hAnsi="Liberation Serif"/>
          <w:b/>
          <w:bCs/>
          <w:sz w:val="20"/>
          <w:szCs w:val="20"/>
        </w:rPr>
      </w:pPr>
      <w:r w:rsidRPr="00197AB6">
        <w:rPr>
          <w:rFonts w:ascii="Liberation Serif" w:hAnsi="Liberation Serif"/>
          <w:b/>
          <w:bCs/>
          <w:sz w:val="20"/>
          <w:szCs w:val="20"/>
        </w:rPr>
        <w:t xml:space="preserve"> на </w:t>
      </w:r>
      <w:r>
        <w:rPr>
          <w:rFonts w:ascii="Liberation Serif" w:hAnsi="Liberation Serif"/>
          <w:b/>
          <w:bCs/>
          <w:sz w:val="20"/>
          <w:szCs w:val="20"/>
        </w:rPr>
        <w:t xml:space="preserve">20____ / 20____ </w:t>
      </w:r>
      <w:r w:rsidRPr="00197AB6">
        <w:rPr>
          <w:rFonts w:ascii="Liberation Serif" w:hAnsi="Liberation Serif"/>
          <w:b/>
          <w:bCs/>
          <w:sz w:val="20"/>
          <w:szCs w:val="20"/>
        </w:rPr>
        <w:t>учебный г</w:t>
      </w:r>
      <w:r>
        <w:rPr>
          <w:rFonts w:ascii="Liberation Serif" w:hAnsi="Liberation Serif"/>
          <w:b/>
          <w:bCs/>
          <w:sz w:val="20"/>
          <w:szCs w:val="20"/>
        </w:rPr>
        <w:t>од</w:t>
      </w:r>
    </w:p>
    <w:p w:rsidR="008851A5" w:rsidRDefault="008851A5" w:rsidP="00CB094A">
      <w:pPr>
        <w:pStyle w:val="Default"/>
        <w:jc w:val="both"/>
        <w:rPr>
          <w:rFonts w:ascii="Liberation Serif" w:hAnsi="Liberation Serif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8"/>
        <w:gridCol w:w="6365"/>
        <w:gridCol w:w="2090"/>
        <w:gridCol w:w="1482"/>
        <w:gridCol w:w="1746"/>
        <w:gridCol w:w="1651"/>
        <w:gridCol w:w="25"/>
      </w:tblGrid>
      <w:tr w:rsidR="008851A5" w:rsidRPr="009942FF" w:rsidTr="00CB094A">
        <w:trPr>
          <w:gridAfter w:val="1"/>
          <w:wAfter w:w="25" w:type="dxa"/>
        </w:trPr>
        <w:tc>
          <w:tcPr>
            <w:tcW w:w="1823" w:type="dxa"/>
          </w:tcPr>
          <w:p w:rsidR="008851A5" w:rsidRPr="006C7AE5" w:rsidRDefault="008851A5" w:rsidP="00CB094A">
            <w:pPr>
              <w:pStyle w:val="Default"/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6C7AE5">
              <w:rPr>
                <w:rFonts w:ascii="Liberation Serif" w:hAnsi="Liberation Serif"/>
                <w:b/>
                <w:sz w:val="20"/>
                <w:szCs w:val="20"/>
              </w:rPr>
              <w:t>Направления профилактической деятельности</w:t>
            </w:r>
          </w:p>
        </w:tc>
        <w:tc>
          <w:tcPr>
            <w:tcW w:w="6365" w:type="dxa"/>
          </w:tcPr>
          <w:p w:rsidR="008851A5" w:rsidRPr="006C7AE5" w:rsidRDefault="008851A5" w:rsidP="00CB094A">
            <w:pPr>
              <w:pStyle w:val="Default"/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6C7AE5">
              <w:rPr>
                <w:rFonts w:ascii="Liberation Serif" w:hAnsi="Liberation Serif"/>
                <w:b/>
                <w:sz w:val="20"/>
                <w:szCs w:val="20"/>
              </w:rPr>
              <w:t>Виды профилактической деятельности</w:t>
            </w:r>
          </w:p>
        </w:tc>
        <w:tc>
          <w:tcPr>
            <w:tcW w:w="1559" w:type="dxa"/>
          </w:tcPr>
          <w:p w:rsidR="008851A5" w:rsidRPr="006C7AE5" w:rsidRDefault="008851A5" w:rsidP="00CB094A">
            <w:pPr>
              <w:pStyle w:val="Default"/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6C7AE5">
              <w:rPr>
                <w:rFonts w:ascii="Liberation Serif" w:hAnsi="Liberation Serif"/>
                <w:b/>
                <w:sz w:val="20"/>
                <w:szCs w:val="20"/>
              </w:rPr>
              <w:t>Формы работы</w:t>
            </w:r>
          </w:p>
        </w:tc>
        <w:tc>
          <w:tcPr>
            <w:tcW w:w="1482" w:type="dxa"/>
          </w:tcPr>
          <w:p w:rsidR="008851A5" w:rsidRPr="006C7AE5" w:rsidRDefault="008851A5" w:rsidP="00CB094A">
            <w:pPr>
              <w:pStyle w:val="Default"/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6C7AE5">
              <w:rPr>
                <w:rFonts w:ascii="Liberation Serif" w:hAnsi="Liberation Serif"/>
                <w:b/>
                <w:sz w:val="20"/>
                <w:szCs w:val="20"/>
              </w:rPr>
              <w:t>Целевые аудитории</w:t>
            </w:r>
          </w:p>
        </w:tc>
        <w:tc>
          <w:tcPr>
            <w:tcW w:w="1746" w:type="dxa"/>
          </w:tcPr>
          <w:p w:rsidR="008851A5" w:rsidRPr="006C7AE5" w:rsidRDefault="008851A5" w:rsidP="00CB094A">
            <w:pPr>
              <w:pStyle w:val="Default"/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6C7AE5">
              <w:rPr>
                <w:rFonts w:ascii="Liberation Serif" w:hAnsi="Liberation Serif"/>
                <w:b/>
                <w:sz w:val="20"/>
                <w:szCs w:val="20"/>
              </w:rPr>
              <w:t>Дата, период</w:t>
            </w:r>
          </w:p>
        </w:tc>
        <w:tc>
          <w:tcPr>
            <w:tcW w:w="1534" w:type="dxa"/>
          </w:tcPr>
          <w:p w:rsidR="008851A5" w:rsidRPr="006C7AE5" w:rsidRDefault="008851A5" w:rsidP="00CB094A">
            <w:pPr>
              <w:pStyle w:val="Default"/>
              <w:jc w:val="center"/>
              <w:rPr>
                <w:rFonts w:ascii="Liberation Serif" w:hAnsi="Liberation Serif"/>
                <w:b/>
                <w:sz w:val="20"/>
                <w:szCs w:val="20"/>
              </w:rPr>
            </w:pPr>
            <w:r w:rsidRPr="006C7AE5">
              <w:rPr>
                <w:rFonts w:ascii="Liberation Serif" w:hAnsi="Liberation Serif"/>
                <w:b/>
                <w:sz w:val="20"/>
                <w:szCs w:val="20"/>
              </w:rPr>
              <w:t>Ответственный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b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sz w:val="20"/>
                <w:szCs w:val="20"/>
              </w:rPr>
              <w:t>Анализ-планирование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Анализ результатов СПТ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Подготовка отчета о результатах СПТ по ОО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Пед. коллектив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Заместитель по ВР, педагог-психолог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Сравнительный анализ состава и объема «группы риска» за предыдущий учебный год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Пед. коллектив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Заместитель по ВР, педагог-психолог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Подготовка отчета о реализации плана профилактики за предыдущий учебный год, анализ достижений и недостатков, эффективности используемых технологий и методов работы в профилактической деятельности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Пед. коллектив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Заместитель по ВР, педагог-психолог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Планирование профилактической деятельности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Разработка и утверждение комплексно-целевой программы профилактики негативных явлений среди обучающихся ОО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Пед. коллектив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Заместитель по ВР, педагог-психолог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Разработка рекомендаций по коррекции программы и плана профилактики негативных явлений среди обучающихся на основе анализа результатов СПТ (общий по ОО, классам/группам)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Пед. коллектив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Заместитель по ВР, педагог-психолог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b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sz w:val="20"/>
                <w:szCs w:val="20"/>
              </w:rPr>
              <w:t>Информационно-просветительская деятельность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b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sz w:val="20"/>
                <w:szCs w:val="20"/>
              </w:rPr>
              <w:t>Информационно-просветительская деятельность с обучающимися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Формирование информационной среды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Подготовка и размещение информационных материалов профилактической направленности (стенды, постеры, социальная реклама, сайт ОО)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-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sz w:val="20"/>
                <w:szCs w:val="20"/>
              </w:rPr>
            </w:pPr>
            <w:r w:rsidRPr="001C28B1">
              <w:rPr>
                <w:sz w:val="20"/>
                <w:szCs w:val="20"/>
              </w:rPr>
              <w:t xml:space="preserve">Обучающиеся педагоги, </w:t>
            </w:r>
          </w:p>
          <w:p w:rsidR="008851A5" w:rsidRPr="001C28B1" w:rsidRDefault="008851A5" w:rsidP="00CB094A">
            <w:pPr>
              <w:pStyle w:val="Default"/>
              <w:rPr>
                <w:sz w:val="20"/>
                <w:szCs w:val="20"/>
              </w:rPr>
            </w:pPr>
            <w:r w:rsidRPr="001C28B1">
              <w:rPr>
                <w:sz w:val="20"/>
                <w:szCs w:val="20"/>
              </w:rPr>
              <w:t xml:space="preserve">родители.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sz w:val="20"/>
                <w:szCs w:val="20"/>
              </w:rPr>
            </w:pPr>
            <w:r w:rsidRPr="001C28B1">
              <w:rPr>
                <w:sz w:val="20"/>
                <w:szCs w:val="20"/>
              </w:rPr>
              <w:t xml:space="preserve">Обновление 1 раз в четверть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sz w:val="20"/>
                <w:szCs w:val="20"/>
              </w:rPr>
            </w:pPr>
            <w:r w:rsidRPr="001C28B1">
              <w:rPr>
                <w:sz w:val="20"/>
                <w:szCs w:val="20"/>
              </w:rPr>
              <w:t xml:space="preserve">Заместитель по ВР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Персональное распространение справочно-информационных материалов 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Подготовка и распространение информационных материалов по профилактической тематике (буклеты, памятки и т.п.)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Совместные творческие дела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 соответствии с тематикой мероприятий (опережающее информирование)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педагог-психолог,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школьный актив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Проведение информирующих мероприятий профилактической направленности 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Разъяснительная работа с обучающимися о целях и особенностях социально-психологического тестирования с целью получения добровольных информированных согласий на участие в социально-психологическом тестировании (информационная компания)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Классный час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Обучающиеся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7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1-2 неделя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Проведение занятий профилактической тематики в соответствии с планами профилактики классных руководителей.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bCs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Классный час, дискуссионный клуб, круглый стол 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Обучающиеся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раз в четверть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школьный актив 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tbl>
            <w:tblPr>
              <w:tblW w:w="0" w:type="auto"/>
              <w:tblLook w:val="0000"/>
            </w:tblPr>
            <w:tblGrid>
              <w:gridCol w:w="5980"/>
            </w:tblGrid>
            <w:tr w:rsidR="008851A5" w:rsidRPr="009942FF" w:rsidTr="00CB094A">
              <w:trPr>
                <w:trHeight w:val="88"/>
              </w:trPr>
              <w:tc>
                <w:tcPr>
                  <w:tcW w:w="0" w:type="auto"/>
                </w:tcPr>
                <w:p w:rsidR="008851A5" w:rsidRPr="009942FF" w:rsidRDefault="008851A5" w:rsidP="00CB094A">
                  <w:pPr>
                    <w:pStyle w:val="Default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9942FF">
                    <w:rPr>
                      <w:rFonts w:ascii="Liberation Serif" w:hAnsi="Liberation Serif"/>
                      <w:b/>
                      <w:bCs/>
                      <w:sz w:val="20"/>
                      <w:szCs w:val="20"/>
                    </w:rPr>
                    <w:t xml:space="preserve">Информационно-просветительская деятельность с родителями </w:t>
                  </w:r>
                </w:p>
              </w:tc>
            </w:tr>
          </w:tbl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Проведение информирующих мероприятий профилактической направленности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Разъяснительная работа с родителями (законными представителями) о целях и особенностях СПТ с целью получения добровольных информированных согласий на участие обучающихся в СПТ (информационная компания). Формирование позитивного отношения к СПТ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РС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ППК 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7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1-2 неделя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Информирование о возможности получения психологической помощи в трудных жизненных ситуациях, о способах взаимодействия образовательной организации с системами и службами профилактики.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Родительское собрание, психолого-педагогическая консультация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Ознакомление с индикаторами девиантного поведения и употребления ПАВ обучающимися.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Родительское собрание, психолого-педагогическая консультация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 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Развитие профилактической компетентности родителей </w:t>
            </w:r>
          </w:p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Проведение родительского всеобуча профилактической тематики в соответствии с планами профилактики классных руководителей.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bCs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Родительское собрание, родительский лекторий (всеобуч), межведомственное взаимодействие 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5 раз в учебный год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 – психолог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Классный руководитель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Предоставление рекомендаций по формированию детско-родительских отношений и воспитанию в семье на основе результатов социально-психологического тестирования.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Психологическая консультация 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7 – 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Январь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 – психолог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Классный руководитель 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bCs/>
                <w:sz w:val="20"/>
                <w:szCs w:val="20"/>
              </w:rPr>
              <w:t xml:space="preserve">Информационно-просветительская деятельность с педагогами и классными руководителями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Информирование педагогов и классных руководителей </w:t>
            </w:r>
          </w:p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Информирование о результатах СПТ (по ОО в целом, по классам или учебным группам).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консультация, семинар, межведомственное взаимодействие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7-11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Январь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Предоставление рекомендаций классным руководителям/кураторам групп по коррекции плана профилактики негативных явлений среди обучающихся в класс/учебной группе.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консультация, семинар, межведомственное взаимодействие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7-11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Январь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Информирование о способах взаимодействия ОО с системами и службами профилактики.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консультация, семинар, межведомственное взаимодействие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7-11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Январь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Развитие профилактической компетентности педагогов-предметников и классных руководителей 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Обсуждение организационно-смысловых аспектов профилактической работы, формирование профилактической компетентности, развитие навыков поведения в сложных педагогических ситуациях.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консультация, семинар, межведомственное взаимодействие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1-11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Август-Сентябрь 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b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sz w:val="20"/>
                <w:szCs w:val="20"/>
              </w:rPr>
              <w:t>Коррекционно-развивающая деятельность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Коррекция социально-психологических факторов девиантного поведения в группе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Формирование навыков социальной адаптации и психологической устойчивости к трудным жизненным ситуациям у обучающихся в рамках профилактических и адаптационных программ, используемых в ОО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Групповой тренинг, групповые игры 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Октябрь-Апрель 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Психологическая коррекция негативных моделей поведения и общения, развитие умений и навыков, направленных на личностный рост и адаптацию в социуме. Проведение активных и интерактивных мероприятий профилактической тематики с обучающимися в рамках профилактических и адаптационных программ, используемых в ОО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Групповой тренинг, групповые игры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Октябрь-Апрель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Формирование жизненных навыков и конструктивных стратегий поведения в рамках профилактических и адаптационных программ, используемых в ОО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Групповой тренинг, групповые игры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Обучающиеся 1-11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Октябрь-Апрель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Коррекция социально-психологических факторов девиантного поведения 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Оказание обучающимся индивидуальной психологической помощи в трудных жизненных ситуациях.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Индивидуальное консультирование родителей по вопросам отклоняющегося поведения детей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Сентябрь-Май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Психологическое сопровождение (коррекция) детско-родительских отношений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sz w:val="20"/>
                <w:szCs w:val="20"/>
              </w:rPr>
              <w:t>Психологическая консультация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Родители обучающихся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Педагог-психолог 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b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sz w:val="20"/>
                <w:szCs w:val="20"/>
              </w:rPr>
              <w:t>Мониторинг-контроль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Мониторинг рискогенности социально-психологических условий развития обучающихся </w:t>
            </w:r>
          </w:p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Проведение социально-психологического тестирования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Тестирование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7-11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Сентябрь-Октябрь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Директор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Контроль за проведением свободного времени и занятости обучающихся во время каникул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Интервью, анкетирование, стандартизированное наблюдение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педагог-психолог, социальный педагог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Контроль (учет) посещаемости школы детьми, состоящими на разных категориях учёта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Стандартизированное наблюдение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Обучающиеся, состоящие на учете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1-11 классов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педагог-психолог, социальный педагог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Контроль участия «обучающихся группы риска» (ОГР) в культурно-массовой и спортивной работе.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Интервью, анкетирование, стандартизированное наблюдение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7-11 классов «группы риска»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Контроль адаптированности обучающихся к новым условиям обучения (в 1, 5, 10 классах, адаптация вновь принятых)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Интервью, анкетирование, стандартизированное наблюдение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Обучающиеся 1, 5, 10 классов, вновь прибывшие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Сентябрь-Октябрь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Мониторинг индикаторов девиаций и употребления ПАВ у обучающихся в образовательной организации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Выявление обучающихся, эпизодически употребляющих алкоголь, никотин, наркотические вещества, совершающих правонарушения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Стандартизированное наблюдение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5-11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Ежедневно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педагог-психолог, социальный педагог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Выявление обучающихся с индикаторами суицидального поведения (самоповреждения), имеющими специфические изменения в поведении и общении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Стандартизированное наблюдение</w:t>
            </w:r>
          </w:p>
        </w:tc>
        <w:tc>
          <w:tcPr>
            <w:tcW w:w="1482" w:type="dxa"/>
          </w:tcPr>
          <w:p w:rsidR="008851A5" w:rsidRPr="009942FF" w:rsidRDefault="008851A5" w:rsidP="00CB094A">
            <w:pPr>
              <w:rPr>
                <w:rFonts w:ascii="Liberation Serif" w:hAnsi="Liberation Serif"/>
              </w:rPr>
            </w:pPr>
            <w:r w:rsidRPr="009942FF">
              <w:rPr>
                <w:rFonts w:ascii="Liberation Serif" w:hAnsi="Liberation Serif"/>
                <w:sz w:val="20"/>
                <w:szCs w:val="20"/>
              </w:rPr>
              <w:t>Обучающиеся 5-11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Ежедневно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Классные руководители, педагог-психолог, социальный педагог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Мониторинг случаев буллинга (травли)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Стандартизированное наблюдение</w:t>
            </w:r>
          </w:p>
        </w:tc>
        <w:tc>
          <w:tcPr>
            <w:tcW w:w="1482" w:type="dxa"/>
          </w:tcPr>
          <w:p w:rsidR="008851A5" w:rsidRPr="009942FF" w:rsidRDefault="008851A5" w:rsidP="00CB094A">
            <w:pPr>
              <w:rPr>
                <w:rFonts w:ascii="Liberation Serif" w:hAnsi="Liberation Serif"/>
              </w:rPr>
            </w:pPr>
            <w:r w:rsidRPr="009942FF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Ежедневно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Мониторинг аккаунтов обучающихся в социальных сетях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Определение круга пользователей социальными сетями из числа обучающихся образовательной организации, зарегистрированных в социальной сети под своим именем (по возможности, ником).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Анализ виртуального пространства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5 – 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Еженедельно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  <w:trHeight w:val="417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Выявление признаков девиантного поведения пользователей в виртуальной среде.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Анализ виртуального пространства</w:t>
            </w:r>
          </w:p>
        </w:tc>
        <w:tc>
          <w:tcPr>
            <w:tcW w:w="1482" w:type="dxa"/>
          </w:tcPr>
          <w:p w:rsidR="008851A5" w:rsidRPr="009942FF" w:rsidRDefault="008851A5" w:rsidP="00CB094A">
            <w:pPr>
              <w:rPr>
                <w:rFonts w:ascii="Liberation Serif" w:hAnsi="Liberation Serif"/>
                <w:color w:val="000000"/>
              </w:rPr>
            </w:pPr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5-11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Еженедельно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Выявление приобщения к информации, запрещенной для распространения среди обучающихся, побуждающей к совершению действий, представляющих угрозу жизни и (или) здоровью, в том числе к причинению вреда своему здоровью, суициду. </w:t>
            </w:r>
          </w:p>
        </w:tc>
        <w:tc>
          <w:tcPr>
            <w:tcW w:w="1559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bCs/>
                <w:color w:val="000000"/>
                <w:sz w:val="20"/>
                <w:szCs w:val="20"/>
              </w:rPr>
              <w:t>Анализ виртуального пространства</w:t>
            </w:r>
          </w:p>
        </w:tc>
        <w:tc>
          <w:tcPr>
            <w:tcW w:w="1482" w:type="dxa"/>
          </w:tcPr>
          <w:p w:rsidR="008851A5" w:rsidRPr="009942FF" w:rsidRDefault="008851A5" w:rsidP="00CB094A">
            <w:pPr>
              <w:rPr>
                <w:rFonts w:ascii="Liberation Serif" w:hAnsi="Liberation Serif"/>
                <w:color w:val="000000"/>
              </w:rPr>
            </w:pPr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5-11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Еженедельно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Оценка эффективности системы профилактики девиантного поведения и употребления ПАВ в образовательной организации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Соотнесение результатов с поставленными целевыми показателями (ключевыми показателями эффективности КПЭ)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Интервью, анкетирование, опрос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Пед. коллектив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Директор, Заместитель по ВР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Оценка динамических изменений в выраженности факторов риска (ФР) и факторов защиты (ФЗ)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Интервью, анкетирование, опрос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Пед. коллектив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Анализ достижений и недостатков в профилактической работе. Анализ эффективности используемых технологий и методов работы.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Подготовка отчета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Пед. коллектив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Определение ключевых направлений работы по предупреждению девиантного поведения и употребления ПАВ на следующий учебный год.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Подготовка отчета 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Пед. коллектив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Планирование дальнейшей работы по профилактике девиантного поведения и употребления ПАВ. Формирование предложений по коррекции программы и плана профилактики на следующий учебный год.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Подготовка предложений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Пед. коллектив 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Май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педагог-психолог </w:t>
            </w:r>
          </w:p>
        </w:tc>
      </w:tr>
      <w:tr w:rsidR="008851A5" w:rsidRPr="009942FF" w:rsidTr="00CB094A">
        <w:tc>
          <w:tcPr>
            <w:tcW w:w="14534" w:type="dxa"/>
            <w:gridSpan w:val="7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b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/>
                <w:sz w:val="20"/>
                <w:szCs w:val="20"/>
              </w:rPr>
              <w:t>Общепрофилактические мероприятия для обучающихся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Организация деятельности обучающихся, альтернативной употреблению ПАВ 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Привлечение обучающихся к культурно-досуговой деятельности (кружки, секции).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1482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При отсутствии вовлеченности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Привлечение обучающихся к внеурочной активности: акции, конкурсы, экскурсии и т.п.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При отсутствии вовлеченности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Формирование ответственного поведения. Вовлечение обучающихся в общественно-значимую, социально-полезную деятельность (волонтерство).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Проекты, акции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 соответствии с планами профилактики классных руководителей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Заместитель по ВР, 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Воспитательная работа с неформальными лидерами, формирование навыков школьного самоуправления, учеба школьного актива.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 xml:space="preserve">Деловая игра, групповой тренинг, психологическая консультация 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 соответствии с планами профилактики классных руководителей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 w:val="restart"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>Формирование культуры здорового образа жизни</w:t>
            </w: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Привлечение к общефизической подготовке (ОФП), развитие интереса к различным видам спорта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Спортивно-оздоровительное мероприятие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раз в четверть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учителя физической культуры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Формирование навыков ЗОЖ.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Групповой тренинг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 соответствии с планами профилактики классных руководителей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Привлечение родителей к проведению совместных мероприятий «дети – родители».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Групповой тренинг, спортивно-оздоровительное мероприятие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 соответствии с планами профилактики классных руководителей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Формирование смысложизненных ориентаций при проведении уроков естественно-научного и гуманитарного циклов совместно с педагогом-психологом (психолого-педагогическая интеграция). </w:t>
            </w: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Групповой тренинг, деловая игра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1 урок в четверть по каждому предмету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Учителя-предметники, педагог-психолог </w:t>
            </w:r>
          </w:p>
        </w:tc>
      </w:tr>
      <w:tr w:rsidR="008851A5" w:rsidRPr="009942FF" w:rsidTr="00CB094A">
        <w:trPr>
          <w:gridAfter w:val="1"/>
          <w:wAfter w:w="25" w:type="dxa"/>
        </w:trPr>
        <w:tc>
          <w:tcPr>
            <w:tcW w:w="1823" w:type="dxa"/>
            <w:vMerge/>
          </w:tcPr>
          <w:p w:rsidR="008851A5" w:rsidRPr="001C28B1" w:rsidRDefault="008851A5" w:rsidP="00CB094A">
            <w:pPr>
              <w:pStyle w:val="Default"/>
              <w:jc w:val="both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6365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Формирование психологической устойчивости к деструктивному воздействию медиапродукции. </w:t>
            </w:r>
          </w:p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bCs/>
                <w:sz w:val="20"/>
                <w:szCs w:val="20"/>
              </w:rPr>
              <w:t>Групповой тренинг, психологическая консультация</w:t>
            </w:r>
          </w:p>
        </w:tc>
        <w:tc>
          <w:tcPr>
            <w:tcW w:w="1482" w:type="dxa"/>
          </w:tcPr>
          <w:p w:rsidR="008851A5" w:rsidRPr="009942FF" w:rsidRDefault="008851A5" w:rsidP="00CB094A">
            <w:r w:rsidRPr="009942FF">
              <w:rPr>
                <w:rFonts w:ascii="Liberation Serif" w:hAnsi="Liberation Serif"/>
                <w:color w:val="000000"/>
                <w:sz w:val="20"/>
                <w:szCs w:val="20"/>
              </w:rPr>
              <w:t>Обучающиеся 1-11 классов</w:t>
            </w:r>
          </w:p>
        </w:tc>
        <w:tc>
          <w:tcPr>
            <w:tcW w:w="1746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В соответствии с планами профилактики классных руководителей </w:t>
            </w:r>
          </w:p>
        </w:tc>
        <w:tc>
          <w:tcPr>
            <w:tcW w:w="1534" w:type="dxa"/>
          </w:tcPr>
          <w:p w:rsidR="008851A5" w:rsidRPr="001C28B1" w:rsidRDefault="008851A5" w:rsidP="00CB094A">
            <w:pPr>
              <w:pStyle w:val="Default"/>
              <w:rPr>
                <w:rFonts w:ascii="Liberation Serif" w:hAnsi="Liberation Serif"/>
                <w:sz w:val="20"/>
                <w:szCs w:val="20"/>
              </w:rPr>
            </w:pPr>
            <w:r w:rsidRPr="001C28B1">
              <w:rPr>
                <w:rFonts w:ascii="Liberation Serif" w:hAnsi="Liberation Serif"/>
                <w:sz w:val="20"/>
                <w:szCs w:val="20"/>
              </w:rPr>
              <w:t xml:space="preserve">Классные руководители, педагог-психолог </w:t>
            </w:r>
          </w:p>
        </w:tc>
      </w:tr>
    </w:tbl>
    <w:p w:rsidR="008851A5" w:rsidRPr="00197AB6" w:rsidRDefault="008851A5" w:rsidP="00CB094A">
      <w:pPr>
        <w:pStyle w:val="Default"/>
        <w:jc w:val="both"/>
        <w:rPr>
          <w:rFonts w:ascii="Liberation Serif" w:hAnsi="Liberation Serif"/>
          <w:sz w:val="20"/>
          <w:szCs w:val="20"/>
        </w:rPr>
      </w:pPr>
    </w:p>
    <w:p w:rsidR="008851A5" w:rsidRDefault="008851A5" w:rsidP="00CB094A">
      <w:pPr>
        <w:pStyle w:val="2"/>
        <w:shd w:val="clear" w:color="auto" w:fill="auto"/>
        <w:spacing w:line="240" w:lineRule="auto"/>
        <w:ind w:firstLine="709"/>
        <w:jc w:val="right"/>
        <w:rPr>
          <w:rFonts w:ascii="Liberation Serif" w:hAnsi="Liberation Serif"/>
          <w:b/>
          <w:sz w:val="20"/>
          <w:szCs w:val="20"/>
        </w:rPr>
      </w:pPr>
    </w:p>
    <w:p w:rsidR="008851A5" w:rsidRDefault="008851A5" w:rsidP="00CB094A">
      <w:pPr>
        <w:spacing w:after="0" w:line="240" w:lineRule="auto"/>
        <w:rPr>
          <w:rFonts w:ascii="Liberation Serif" w:hAnsi="Liberation Serif"/>
          <w:sz w:val="20"/>
          <w:szCs w:val="20"/>
          <w:lang w:eastAsia="ru-RU"/>
        </w:rPr>
      </w:pPr>
    </w:p>
    <w:p w:rsidR="008851A5" w:rsidRDefault="008851A5" w:rsidP="00CB094A">
      <w:pPr>
        <w:spacing w:after="0" w:line="240" w:lineRule="auto"/>
        <w:rPr>
          <w:rFonts w:ascii="Liberation Serif" w:hAnsi="Liberation Serif"/>
          <w:sz w:val="20"/>
          <w:szCs w:val="20"/>
          <w:lang w:eastAsia="ru-RU"/>
        </w:rPr>
      </w:pPr>
    </w:p>
    <w:p w:rsidR="008851A5" w:rsidRPr="00B4169A" w:rsidRDefault="008851A5" w:rsidP="00CB094A">
      <w:pPr>
        <w:spacing w:after="0" w:line="240" w:lineRule="auto"/>
        <w:rPr>
          <w:lang w:eastAsia="ru-RU"/>
        </w:rPr>
      </w:pPr>
      <w:r>
        <w:rPr>
          <w:rFonts w:ascii="Liberation Serif" w:hAnsi="Liberation Serif"/>
          <w:sz w:val="20"/>
          <w:szCs w:val="20"/>
          <w:lang w:eastAsia="ru-RU"/>
        </w:rPr>
        <w:t xml:space="preserve">    </w:t>
      </w:r>
      <w:r w:rsidRPr="00B4169A">
        <w:rPr>
          <w:rFonts w:ascii="Liberation Serif" w:hAnsi="Liberation Serif"/>
          <w:sz w:val="20"/>
          <w:szCs w:val="20"/>
          <w:lang w:eastAsia="ru-RU"/>
        </w:rPr>
        <w:t>Ответственный</w:t>
      </w:r>
      <w:r w:rsidRPr="00B4169A">
        <w:rPr>
          <w:lang w:eastAsia="ru-RU"/>
        </w:rPr>
        <w:t xml:space="preserve">                                                     </w:t>
      </w:r>
      <w:r>
        <w:rPr>
          <w:lang w:eastAsia="ru-RU"/>
        </w:rPr>
        <w:t xml:space="preserve">       </w:t>
      </w:r>
      <w:r w:rsidRPr="00B4169A">
        <w:rPr>
          <w:lang w:eastAsia="ru-RU"/>
        </w:rPr>
        <w:t xml:space="preserve">           ___________/___________________/</w:t>
      </w:r>
    </w:p>
    <w:p w:rsidR="008851A5" w:rsidRPr="00B4169A" w:rsidRDefault="008851A5" w:rsidP="00CB094A">
      <w:pPr>
        <w:spacing w:after="0" w:line="240" w:lineRule="auto"/>
        <w:ind w:firstLine="709"/>
        <w:rPr>
          <w:vertAlign w:val="superscript"/>
          <w:lang w:eastAsia="ru-RU"/>
        </w:rPr>
      </w:pPr>
      <w:r w:rsidRPr="00B4169A">
        <w:rPr>
          <w:vertAlign w:val="superscript"/>
          <w:lang w:eastAsia="ru-RU"/>
        </w:rPr>
        <w:t xml:space="preserve">                                                                                                         </w:t>
      </w:r>
      <w:r>
        <w:rPr>
          <w:vertAlign w:val="superscript"/>
          <w:lang w:eastAsia="ru-RU"/>
        </w:rPr>
        <w:t xml:space="preserve">       </w:t>
      </w:r>
      <w:r w:rsidRPr="00B4169A">
        <w:rPr>
          <w:vertAlign w:val="superscript"/>
          <w:lang w:eastAsia="ru-RU"/>
        </w:rPr>
        <w:t xml:space="preserve">                     (Подпись)   </w:t>
      </w:r>
      <w:r w:rsidRPr="00B4169A">
        <w:rPr>
          <w:vertAlign w:val="superscript"/>
          <w:lang w:eastAsia="ru-RU"/>
        </w:rPr>
        <w:tab/>
        <w:t xml:space="preserve"> </w:t>
      </w:r>
      <w:r>
        <w:rPr>
          <w:vertAlign w:val="superscript"/>
          <w:lang w:eastAsia="ru-RU"/>
        </w:rPr>
        <w:t xml:space="preserve">          </w:t>
      </w:r>
      <w:r w:rsidRPr="00B4169A">
        <w:rPr>
          <w:vertAlign w:val="superscript"/>
          <w:lang w:eastAsia="ru-RU"/>
        </w:rPr>
        <w:t>(Расшифровка подписи)</w:t>
      </w:r>
    </w:p>
    <w:p w:rsidR="008851A5" w:rsidRPr="00B4169A" w:rsidRDefault="008851A5" w:rsidP="00CB094A">
      <w:pPr>
        <w:spacing w:after="0" w:line="240" w:lineRule="auto"/>
        <w:jc w:val="both"/>
        <w:rPr>
          <w:lang w:eastAsia="ru-RU"/>
        </w:rPr>
      </w:pPr>
    </w:p>
    <w:p w:rsidR="008851A5" w:rsidRDefault="008851A5" w:rsidP="00CB094A"/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Pr="002937EA" w:rsidRDefault="008851A5" w:rsidP="003A30D3">
      <w:pPr>
        <w:spacing w:before="184" w:line="261" w:lineRule="auto"/>
        <w:ind w:left="835" w:right="965"/>
        <w:jc w:val="center"/>
        <w:rPr>
          <w:rFonts w:ascii="Times New Roman" w:hAnsi="Times New Roman"/>
          <w:b/>
          <w:sz w:val="28"/>
          <w:szCs w:val="28"/>
        </w:rPr>
      </w:pPr>
      <w:r w:rsidRPr="003A30D3">
        <w:rPr>
          <w:rFonts w:ascii="Times New Roman" w:hAnsi="Times New Roman"/>
          <w:b/>
          <w:sz w:val="28"/>
          <w:szCs w:val="28"/>
        </w:rPr>
        <w:t>Примерный перечень  психолого-педагогические программ, рекомендуемых для организации и проведения профилактической работы в образовательной организации</w:t>
      </w:r>
      <w:r w:rsidRPr="002937EA">
        <w:rPr>
          <w:rFonts w:ascii="Times New Roman" w:hAnsi="Times New Roman"/>
          <w:b/>
          <w:sz w:val="28"/>
          <w:szCs w:val="28"/>
        </w:rPr>
        <w:t>*</w:t>
      </w:r>
    </w:p>
    <w:p w:rsidR="008851A5" w:rsidRDefault="008851A5" w:rsidP="003A30D3">
      <w:pPr>
        <w:pStyle w:val="2"/>
        <w:tabs>
          <w:tab w:val="left" w:pos="2378"/>
        </w:tabs>
        <w:spacing w:line="240" w:lineRule="auto"/>
        <w:ind w:firstLine="567"/>
        <w:jc w:val="both"/>
      </w:pPr>
      <w:r w:rsidRPr="002937EA">
        <w:rPr>
          <w:sz w:val="28"/>
          <w:szCs w:val="28"/>
        </w:rPr>
        <w:t>* все программы прошли экспертную оценку общероссийской общественной организации «Федерация психологов образования России» и рекомендованы для реализации в образовательных организациях</w:t>
      </w:r>
      <w:r>
        <w:rPr>
          <w:sz w:val="28"/>
          <w:szCs w:val="28"/>
        </w:rPr>
        <w:t xml:space="preserve"> </w:t>
      </w:r>
      <w:hyperlink r:id="rId14" w:history="1">
        <w:r w:rsidRPr="00735C7B">
          <w:rPr>
            <w:rStyle w:val="Hyperlink"/>
          </w:rPr>
          <w:t>https://rospsy.ru/node/292</w:t>
        </w:r>
      </w:hyperlink>
    </w:p>
    <w:p w:rsidR="008851A5" w:rsidRPr="002937EA" w:rsidRDefault="008851A5" w:rsidP="003A30D3">
      <w:pPr>
        <w:spacing w:before="155" w:line="256" w:lineRule="auto"/>
        <w:ind w:left="923" w:right="1070"/>
        <w:jc w:val="center"/>
        <w:rPr>
          <w:rFonts w:ascii="Times New Roman" w:hAnsi="Times New Roman"/>
          <w:sz w:val="28"/>
          <w:szCs w:val="28"/>
        </w:rPr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tbl>
      <w:tblPr>
        <w:tblW w:w="0" w:type="auto"/>
        <w:tblInd w:w="12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877"/>
        <w:gridCol w:w="3150"/>
        <w:gridCol w:w="6846"/>
      </w:tblGrid>
      <w:tr w:rsidR="008851A5" w:rsidRPr="009942FF" w:rsidTr="009942FF">
        <w:trPr>
          <w:trHeight w:val="560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63" w:lineRule="exact"/>
              <w:ind w:left="323"/>
              <w:rPr>
                <w:b/>
                <w:sz w:val="24"/>
                <w:szCs w:val="24"/>
                <w:lang w:val="en-US"/>
              </w:rPr>
            </w:pPr>
            <w:r w:rsidRPr="009942FF">
              <w:rPr>
                <w:b/>
                <w:sz w:val="24"/>
                <w:szCs w:val="24"/>
                <w:lang w:val="en-US"/>
              </w:rPr>
              <w:t>Название программы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55" w:lineRule="exact"/>
              <w:ind w:left="568" w:right="521"/>
              <w:jc w:val="center"/>
              <w:rPr>
                <w:sz w:val="24"/>
                <w:szCs w:val="24"/>
                <w:lang w:val="en-US"/>
              </w:rPr>
            </w:pPr>
            <w:r w:rsidRPr="009942FF">
              <w:rPr>
                <w:w w:val="105"/>
                <w:sz w:val="24"/>
                <w:szCs w:val="24"/>
                <w:lang w:val="en-US"/>
              </w:rPr>
              <w:t>Автор/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568" w:right="521"/>
              <w:jc w:val="center"/>
              <w:rPr>
                <w:b/>
                <w:sz w:val="24"/>
                <w:szCs w:val="24"/>
                <w:lang w:val="en-US"/>
              </w:rPr>
            </w:pPr>
            <w:r w:rsidRPr="009942FF">
              <w:rPr>
                <w:b/>
                <w:sz w:val="24"/>
                <w:szCs w:val="24"/>
                <w:lang w:val="en-US"/>
              </w:rPr>
              <w:t>Целевая группа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55" w:lineRule="exact"/>
              <w:ind w:left="1298" w:right="1241"/>
              <w:jc w:val="center"/>
              <w:rPr>
                <w:b/>
                <w:sz w:val="24"/>
                <w:szCs w:val="24"/>
                <w:lang w:val="en-US"/>
              </w:rPr>
            </w:pPr>
            <w:r w:rsidRPr="009942FF">
              <w:rPr>
                <w:b/>
                <w:sz w:val="24"/>
                <w:szCs w:val="24"/>
                <w:lang w:val="en-US"/>
              </w:rPr>
              <w:t>Цель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55" w:lineRule="exact"/>
              <w:ind w:left="3034" w:right="2995"/>
              <w:jc w:val="center"/>
              <w:rPr>
                <w:b/>
                <w:sz w:val="24"/>
                <w:szCs w:val="24"/>
                <w:lang w:val="en-US"/>
              </w:rPr>
            </w:pPr>
            <w:r w:rsidRPr="009942FF">
              <w:rPr>
                <w:b/>
                <w:sz w:val="24"/>
                <w:szCs w:val="24"/>
                <w:lang w:val="en-US"/>
              </w:rPr>
              <w:t>Задачи</w:t>
            </w:r>
          </w:p>
        </w:tc>
      </w:tr>
      <w:tr w:rsidR="008851A5" w:rsidRPr="009942FF" w:rsidTr="009942FF">
        <w:trPr>
          <w:trHeight w:val="4961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2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Комплексная программа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23" w:right="103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профилактики девиантного поведения студентов «Ладонь в ладони»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С.А. Игумнова,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4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Е.А. Боршова</w:t>
            </w:r>
          </w:p>
          <w:p w:rsidR="008851A5" w:rsidRPr="009942FF" w:rsidRDefault="008851A5" w:rsidP="009942F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ind w:left="136"/>
              <w:rPr>
                <w:b/>
                <w:sz w:val="24"/>
                <w:szCs w:val="24"/>
                <w:lang w:val="en-US"/>
              </w:rPr>
            </w:pPr>
            <w:r w:rsidRPr="009942FF">
              <w:rPr>
                <w:b/>
                <w:sz w:val="24"/>
                <w:szCs w:val="24"/>
                <w:lang w:val="en-US"/>
              </w:rPr>
              <w:t>Целевая гpynпa:</w:t>
            </w:r>
          </w:p>
          <w:p w:rsidR="008851A5" w:rsidRPr="009942FF" w:rsidRDefault="008851A5" w:rsidP="009942FF">
            <w:pPr>
              <w:pStyle w:val="TableParagraph"/>
              <w:spacing w:before="5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студенческая молодежь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3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Создание условий для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28" w:firstLine="9"/>
              <w:rPr>
                <w:sz w:val="24"/>
                <w:szCs w:val="24"/>
              </w:rPr>
            </w:pPr>
            <w:r w:rsidRPr="009942FF">
              <w:rPr>
                <w:w w:val="95"/>
                <w:sz w:val="24"/>
                <w:szCs w:val="24"/>
              </w:rPr>
              <w:t xml:space="preserve">эффективной профилактики </w:t>
            </w:r>
            <w:r w:rsidRPr="009942FF">
              <w:rPr>
                <w:sz w:val="24"/>
                <w:szCs w:val="24"/>
              </w:rPr>
              <w:t>девиантного поведения обучающихся через реализацию комплексно- профилактических мероприятий.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7" w:lineRule="exact"/>
              <w:ind w:left="59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культуры здоровья студентов на основе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left="135" w:right="106" w:firstLine="4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осознания здоровья как ценности,  формирование  мотивации на здоровый образ</w:t>
            </w:r>
            <w:r w:rsidRPr="009942FF">
              <w:rPr>
                <w:spacing w:val="3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жизни.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42" w:right="101" w:firstLine="456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Создание ситуации нетерпимого отношения ко всем видам психоактивных веществ (П</w:t>
            </w:r>
            <w:r w:rsidRPr="009942FF">
              <w:rPr>
                <w:sz w:val="24"/>
                <w:szCs w:val="24"/>
                <w:lang w:val="en-US"/>
              </w:rPr>
              <w:t>AB</w:t>
            </w:r>
            <w:r w:rsidRPr="009942FF">
              <w:rPr>
                <w:sz w:val="24"/>
                <w:szCs w:val="24"/>
              </w:rPr>
              <w:t>).</w:t>
            </w:r>
          </w:p>
          <w:p w:rsidR="008851A5" w:rsidRPr="009942FF" w:rsidRDefault="008851A5" w:rsidP="009942FF">
            <w:pPr>
              <w:pStyle w:val="TableParagraph"/>
              <w:spacing w:line="237" w:lineRule="auto"/>
              <w:ind w:left="135" w:right="111" w:firstLine="46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Создание      воспитательной      среды,       направленной на творческое саморазвитие и самореализацию</w:t>
            </w:r>
            <w:r w:rsidRPr="009942FF">
              <w:rPr>
                <w:spacing w:val="-35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личности.</w:t>
            </w:r>
          </w:p>
          <w:p w:rsidR="008851A5" w:rsidRPr="009942FF" w:rsidRDefault="008851A5" w:rsidP="009942FF">
            <w:pPr>
              <w:pStyle w:val="TableParagraph"/>
              <w:ind w:left="135" w:right="96" w:firstLine="46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    умения     сопереживать     окружающим и понимать их, понимать мотивы и перспективы их поведения (формирование навыков эмпатии, аффилиации, слушания, диалога,</w:t>
            </w:r>
            <w:r w:rsidRPr="009942FF">
              <w:rPr>
                <w:spacing w:val="-2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разрешения</w:t>
            </w:r>
            <w:r w:rsidRPr="009942FF">
              <w:rPr>
                <w:spacing w:val="-1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конфликтных</w:t>
            </w:r>
            <w:r w:rsidRPr="009942FF">
              <w:rPr>
                <w:spacing w:val="-13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ситуаций,</w:t>
            </w:r>
            <w:r w:rsidRPr="009942FF">
              <w:rPr>
                <w:spacing w:val="-18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выражения</w:t>
            </w:r>
            <w:r w:rsidRPr="009942FF">
              <w:rPr>
                <w:spacing w:val="-18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чувств, принятия</w:t>
            </w:r>
            <w:r w:rsidRPr="009942FF">
              <w:rPr>
                <w:spacing w:val="27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решений).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41" w:right="116" w:firstLine="46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Помощь в осознании своих этнических, политических, религиозных стереотипов и их влияние на</w:t>
            </w:r>
            <w:r w:rsidRPr="009942FF">
              <w:rPr>
                <w:spacing w:val="56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поведение.</w:t>
            </w:r>
          </w:p>
          <w:p w:rsidR="008851A5" w:rsidRPr="009942FF" w:rsidRDefault="008851A5" w:rsidP="009942FF">
            <w:pPr>
              <w:pStyle w:val="TableParagraph"/>
              <w:ind w:right="104" w:firstLine="45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  самопринятия,   позитивного   отношения к  себе,  критической  самооценки  и  позитивного   отношения к возможностям своего развития, возможностям совершать ошибки, но и исправлять</w:t>
            </w:r>
            <w:r w:rsidRPr="009942FF">
              <w:rPr>
                <w:spacing w:val="39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их.</w:t>
            </w:r>
          </w:p>
        </w:tc>
      </w:tr>
      <w:tr w:rsidR="008851A5" w:rsidRPr="009942FF" w:rsidTr="009942FF">
        <w:trPr>
          <w:trHeight w:val="1917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37" w:lineRule="auto"/>
              <w:ind w:left="125" w:hanging="4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>Д</w:t>
            </w:r>
            <w:r w:rsidRPr="009942FF">
              <w:rPr>
                <w:b/>
                <w:sz w:val="24"/>
                <w:szCs w:val="24"/>
                <w:lang w:val="en-US"/>
              </w:rPr>
              <w:t>o</w:t>
            </w:r>
            <w:r w:rsidRPr="009942FF">
              <w:rPr>
                <w:b/>
                <w:sz w:val="24"/>
                <w:szCs w:val="24"/>
              </w:rPr>
              <w:t>п</w:t>
            </w:r>
            <w:r w:rsidRPr="009942FF">
              <w:rPr>
                <w:b/>
                <w:sz w:val="24"/>
                <w:szCs w:val="24"/>
                <w:lang w:val="en-US"/>
              </w:rPr>
              <w:t>o</w:t>
            </w:r>
            <w:r w:rsidRPr="009942FF">
              <w:rPr>
                <w:b/>
                <w:sz w:val="24"/>
                <w:szCs w:val="24"/>
              </w:rPr>
              <w:t>янит</w:t>
            </w:r>
            <w:r w:rsidRPr="009942FF">
              <w:rPr>
                <w:b/>
                <w:sz w:val="24"/>
                <w:szCs w:val="24"/>
                <w:lang w:val="en-US"/>
              </w:rPr>
              <w:t>e</w:t>
            </w:r>
            <w:r w:rsidRPr="009942FF">
              <w:rPr>
                <w:b/>
                <w:sz w:val="24"/>
                <w:szCs w:val="24"/>
              </w:rPr>
              <w:t>яьн</w:t>
            </w:r>
            <w:r w:rsidRPr="009942FF">
              <w:rPr>
                <w:b/>
                <w:sz w:val="24"/>
                <w:szCs w:val="24"/>
                <w:lang w:val="en-US"/>
              </w:rPr>
              <w:t>a</w:t>
            </w:r>
            <w:r w:rsidRPr="009942FF">
              <w:rPr>
                <w:b/>
                <w:sz w:val="24"/>
                <w:szCs w:val="24"/>
              </w:rPr>
              <w:t xml:space="preserve">я </w:t>
            </w:r>
            <w:r w:rsidRPr="009942FF">
              <w:rPr>
                <w:sz w:val="24"/>
                <w:szCs w:val="24"/>
              </w:rPr>
              <w:t>общеобразовательная общеразвивающая программа по развитию аутопсихологической компетентности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Грибоедова О. И.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line="237" w:lineRule="auto"/>
              <w:ind w:left="142" w:firstLine="1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 xml:space="preserve">Целевая группа: </w:t>
            </w:r>
            <w:r w:rsidRPr="009942FF">
              <w:rPr>
                <w:sz w:val="24"/>
                <w:szCs w:val="24"/>
              </w:rPr>
              <w:t>подростки в возрасте 13- 15 лет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29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Развитие</w:t>
            </w:r>
          </w:p>
          <w:p w:rsidR="008851A5" w:rsidRPr="009942FF" w:rsidRDefault="008851A5" w:rsidP="009942FF">
            <w:pPr>
              <w:pStyle w:val="TableParagraph"/>
              <w:spacing w:before="6" w:line="237" w:lineRule="auto"/>
              <w:ind w:left="135" w:right="323" w:hanging="4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аутопсихологической компетентности подростков.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59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Способствовать осознанию подростками своих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42" w:right="115" w:hanging="8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индивидуальных и  личностных  особенностей,  возможностей и психических</w:t>
            </w:r>
            <w:r w:rsidRPr="009942FF">
              <w:rPr>
                <w:spacing w:val="3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ресурсов.</w:t>
            </w:r>
          </w:p>
          <w:p w:rsidR="008851A5" w:rsidRPr="009942FF" w:rsidRDefault="008851A5" w:rsidP="009942FF">
            <w:pPr>
              <w:pStyle w:val="TableParagraph"/>
              <w:ind w:left="135" w:right="84" w:firstLine="46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Создавать  условия  для  развития  мотивации  подростков к</w:t>
            </w:r>
            <w:r w:rsidRPr="009942FF">
              <w:rPr>
                <w:spacing w:val="-26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самопознанию,</w:t>
            </w:r>
            <w:r w:rsidRPr="009942FF">
              <w:rPr>
                <w:spacing w:val="-1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саморазвитию,</w:t>
            </w:r>
            <w:r w:rsidRPr="009942FF">
              <w:rPr>
                <w:spacing w:val="-14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погружению</w:t>
            </w:r>
            <w:r w:rsidRPr="009942FF">
              <w:rPr>
                <w:spacing w:val="-14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во</w:t>
            </w:r>
            <w:r w:rsidRPr="009942FF">
              <w:rPr>
                <w:spacing w:val="-3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внутренний</w:t>
            </w:r>
            <w:r w:rsidRPr="009942FF">
              <w:rPr>
                <w:spacing w:val="-14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мир собственных переживаний, навыков ориентации в</w:t>
            </w:r>
            <w:r w:rsidRPr="009942FF">
              <w:rPr>
                <w:spacing w:val="-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нем.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599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Обеспечить</w:t>
            </w:r>
            <w:r w:rsidRPr="009942FF">
              <w:rPr>
                <w:spacing w:val="-27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подростков</w:t>
            </w:r>
            <w:r w:rsidRPr="009942FF">
              <w:rPr>
                <w:spacing w:val="-29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средствами</w:t>
            </w:r>
            <w:r w:rsidRPr="009942FF">
              <w:rPr>
                <w:spacing w:val="-24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самопознания.</w:t>
            </w:r>
          </w:p>
        </w:tc>
      </w:tr>
    </w:tbl>
    <w:p w:rsidR="008851A5" w:rsidRPr="003A30D3" w:rsidRDefault="008851A5" w:rsidP="003A30D3">
      <w:pPr>
        <w:spacing w:line="275" w:lineRule="exact"/>
        <w:jc w:val="both"/>
        <w:rPr>
          <w:rFonts w:ascii="Times New Roman" w:hAnsi="Times New Roman"/>
          <w:sz w:val="24"/>
          <w:szCs w:val="24"/>
        </w:rPr>
        <w:sectPr w:rsidR="008851A5" w:rsidRPr="003A30D3">
          <w:pgSz w:w="16840" w:h="11900" w:orient="landscape"/>
          <w:pgMar w:top="1180" w:right="320" w:bottom="280" w:left="440" w:header="707" w:footer="0" w:gutter="0"/>
          <w:cols w:space="720"/>
        </w:sectPr>
      </w:pPr>
    </w:p>
    <w:p w:rsidR="008851A5" w:rsidRPr="003A30D3" w:rsidRDefault="008851A5" w:rsidP="003A30D3">
      <w:pPr>
        <w:pStyle w:val="BodyText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877"/>
        <w:gridCol w:w="3150"/>
        <w:gridCol w:w="6846"/>
      </w:tblGrid>
      <w:tr w:rsidR="008851A5" w:rsidRPr="009942FF" w:rsidTr="009942FF">
        <w:trPr>
          <w:trHeight w:val="833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28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подростков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26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«Дом моего Я»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599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Формировать навыки самодиагностики.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right="12" w:firstLine="460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Обучать саморегуляции и самокоррекции психологического состояния.</w:t>
            </w:r>
          </w:p>
        </w:tc>
      </w:tr>
      <w:tr w:rsidR="008851A5" w:rsidRPr="009942FF" w:rsidTr="009942FF">
        <w:trPr>
          <w:trHeight w:val="3854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ind w:left="12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Образовательная</w:t>
            </w:r>
          </w:p>
          <w:p w:rsidR="008851A5" w:rsidRPr="009942FF" w:rsidRDefault="008851A5" w:rsidP="009942FF">
            <w:pPr>
              <w:pStyle w:val="TableParagraph"/>
              <w:ind w:left="123" w:right="10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(просветительская) психолого-педагогическая программа факультативного курса</w:t>
            </w:r>
          </w:p>
          <w:p w:rsidR="008851A5" w:rsidRPr="009942FF" w:rsidRDefault="008851A5" w:rsidP="009942FF">
            <w:pPr>
              <w:pStyle w:val="TableParagraph"/>
              <w:spacing w:before="2"/>
              <w:ind w:left="126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«Психология»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Кутковая М.А.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line="237" w:lineRule="auto"/>
              <w:ind w:left="135" w:right="735" w:firstLine="7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 xml:space="preserve">Целевая группа: </w:t>
            </w:r>
            <w:r w:rsidRPr="009942FF">
              <w:rPr>
                <w:sz w:val="24"/>
                <w:szCs w:val="24"/>
              </w:rPr>
              <w:t>обучающиеся 9- 11  классов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ind w:left="13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</w:t>
            </w:r>
          </w:p>
          <w:p w:rsidR="008851A5" w:rsidRPr="009942FF" w:rsidRDefault="008851A5" w:rsidP="009942FF">
            <w:pPr>
              <w:pStyle w:val="TableParagraph"/>
              <w:spacing w:line="242" w:lineRule="auto"/>
              <w:ind w:left="132" w:hanging="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гуманистического мировоззрения и психологической культуры обучающихся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ind w:left="604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Ввести учащихся в круг понятий и проблем современной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42" w:right="80" w:hanging="8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психологической науки, дать объем первоначальных психологических знаний.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2325"/>
                <w:tab w:val="left" w:pos="3759"/>
                <w:tab w:val="left" w:pos="5784"/>
              </w:tabs>
              <w:ind w:left="135" w:right="109" w:firstLine="468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Развивать</w:t>
            </w:r>
            <w:r w:rsidRPr="009942FF">
              <w:rPr>
                <w:sz w:val="24"/>
                <w:szCs w:val="24"/>
              </w:rPr>
              <w:tab/>
              <w:t>умение</w:t>
            </w:r>
            <w:r w:rsidRPr="009942FF">
              <w:rPr>
                <w:sz w:val="24"/>
                <w:szCs w:val="24"/>
              </w:rPr>
              <w:tab/>
              <w:t>продуктивно</w:t>
            </w:r>
            <w:r w:rsidRPr="009942FF">
              <w:rPr>
                <w:sz w:val="24"/>
                <w:szCs w:val="24"/>
              </w:rPr>
              <w:tab/>
            </w:r>
            <w:r w:rsidRPr="009942FF">
              <w:rPr>
                <w:spacing w:val="-3"/>
                <w:w w:val="95"/>
                <w:sz w:val="24"/>
                <w:szCs w:val="24"/>
              </w:rPr>
              <w:t xml:space="preserve">общаться </w:t>
            </w:r>
            <w:r w:rsidRPr="009942FF">
              <w:rPr>
                <w:sz w:val="24"/>
                <w:szCs w:val="24"/>
              </w:rPr>
              <w:t>и взаимодействовать в процессе совместной деятельности, учитывать позиции других участников деятельности, эффективно разрешать</w:t>
            </w:r>
            <w:r w:rsidRPr="009942FF">
              <w:rPr>
                <w:spacing w:val="-23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конфликты.</w:t>
            </w:r>
          </w:p>
          <w:p w:rsidR="008851A5" w:rsidRPr="009942FF" w:rsidRDefault="008851A5" w:rsidP="009942FF">
            <w:pPr>
              <w:pStyle w:val="TableParagraph"/>
              <w:ind w:right="100" w:firstLine="460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Способствовать       принятию       ценностей       здорового и безопасного образа жизни; бережно, ответственно относится физическому и психологическому здоровью, как собственному, так и других людей.</w:t>
            </w:r>
          </w:p>
          <w:p w:rsidR="008851A5" w:rsidRPr="009942FF" w:rsidRDefault="008851A5" w:rsidP="009942FF">
            <w:pPr>
              <w:pStyle w:val="TableParagraph"/>
              <w:spacing w:line="237" w:lineRule="auto"/>
              <w:ind w:right="102" w:firstLine="464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Развивать навыки самостоятельной работы, умение самостоятельно определять цели деятельности, составлять реализовывать планы деятельности.</w:t>
            </w:r>
          </w:p>
        </w:tc>
      </w:tr>
      <w:tr w:rsidR="008851A5" w:rsidRPr="009942FF" w:rsidTr="009942FF">
        <w:trPr>
          <w:trHeight w:val="4673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6" w:lineRule="exact"/>
              <w:ind w:left="12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Образовательная</w:t>
            </w:r>
          </w:p>
          <w:p w:rsidR="008851A5" w:rsidRPr="009942FF" w:rsidRDefault="008851A5" w:rsidP="009942FF">
            <w:pPr>
              <w:pStyle w:val="TableParagraph"/>
              <w:ind w:left="121" w:right="103" w:firstLine="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(просветительская) психолого-педагогическая программа «Мир вокруг меня».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Лилейкина О.В.;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Попова Т.Н.</w:t>
            </w:r>
          </w:p>
          <w:p w:rsidR="008851A5" w:rsidRPr="009942FF" w:rsidRDefault="008851A5" w:rsidP="009942FF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before="1"/>
              <w:ind w:hanging="4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>Целевая г</w:t>
            </w:r>
            <w:r w:rsidRPr="009942FF">
              <w:rPr>
                <w:b/>
                <w:sz w:val="24"/>
                <w:szCs w:val="24"/>
                <w:lang w:val="en-US"/>
              </w:rPr>
              <w:t>py</w:t>
            </w:r>
            <w:r w:rsidRPr="009942FF">
              <w:rPr>
                <w:b/>
                <w:sz w:val="24"/>
                <w:szCs w:val="24"/>
              </w:rPr>
              <w:t>пп</w:t>
            </w:r>
            <w:r w:rsidRPr="009942FF">
              <w:rPr>
                <w:b/>
                <w:sz w:val="24"/>
                <w:szCs w:val="24"/>
                <w:lang w:val="en-US"/>
              </w:rPr>
              <w:t>a</w:t>
            </w:r>
            <w:r w:rsidRPr="009942FF">
              <w:rPr>
                <w:b/>
                <w:sz w:val="24"/>
                <w:szCs w:val="24"/>
              </w:rPr>
              <w:t xml:space="preserve">: </w:t>
            </w:r>
            <w:r w:rsidRPr="009942FF">
              <w:rPr>
                <w:sz w:val="24"/>
                <w:szCs w:val="24"/>
              </w:rPr>
              <w:t>обучающиеся 7-11 классов, дети «группы риска»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ind w:left="13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позитивных</w:t>
            </w:r>
          </w:p>
          <w:p w:rsidR="008851A5" w:rsidRPr="009942FF" w:rsidRDefault="008851A5" w:rsidP="009942FF">
            <w:pPr>
              <w:pStyle w:val="TableParagraph"/>
              <w:ind w:left="132" w:hanging="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жизненных ценностей и развитие у обучающихся, участвующих в проекте,</w:t>
            </w:r>
          </w:p>
          <w:p w:rsidR="008851A5" w:rsidRPr="009942FF" w:rsidRDefault="008851A5" w:rsidP="009942FF">
            <w:pPr>
              <w:pStyle w:val="TableParagraph"/>
              <w:spacing w:before="72"/>
              <w:ind w:left="132"/>
              <w:rPr>
                <w:sz w:val="24"/>
                <w:szCs w:val="24"/>
              </w:rPr>
            </w:pPr>
            <w:r w:rsidRPr="009942FF">
              <w:rPr>
                <w:w w:val="105"/>
                <w:sz w:val="24"/>
                <w:szCs w:val="24"/>
              </w:rPr>
              <w:t>ЛИННО СТНЫХ И</w:t>
            </w:r>
          </w:p>
          <w:p w:rsidR="008851A5" w:rsidRPr="009942FF" w:rsidRDefault="008851A5" w:rsidP="009942FF">
            <w:pPr>
              <w:pStyle w:val="TableParagraph"/>
              <w:spacing w:before="22"/>
              <w:ind w:left="130" w:firstLine="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поведенческих характеристик, снижающих риск формирования разного рода зависимостей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59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у обучающихся жизненных навыков, стресс-</w:t>
            </w:r>
          </w:p>
          <w:p w:rsidR="008851A5" w:rsidRPr="009942FF" w:rsidRDefault="008851A5" w:rsidP="009942FF">
            <w:pPr>
              <w:pStyle w:val="TableParagraph"/>
              <w:spacing w:before="6" w:line="237" w:lineRule="auto"/>
              <w:ind w:left="135" w:right="96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преодолевающего поведения, системы ценностей, ориентированных на ведение здорового образа жизни, негативного отношения к различным видам зависимости через расширение     теоретических      и      практических      знаний об организации своего досуга  через творческую  деятельность и вовлечение детей в общественно полезную и социально значимую</w:t>
            </w:r>
            <w:r w:rsidRPr="009942FF">
              <w:rPr>
                <w:spacing w:val="18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среду.</w:t>
            </w:r>
          </w:p>
          <w:p w:rsidR="008851A5" w:rsidRPr="009942FF" w:rsidRDefault="008851A5" w:rsidP="009942FF">
            <w:pPr>
              <w:pStyle w:val="TableParagraph"/>
              <w:spacing w:before="13"/>
              <w:ind w:left="137" w:right="95" w:firstLine="466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Развитие умения детей правильно оценивать свои и чужие действия,   осознавать   и   адекватно   выражать   свои   мысли и чувства; формирование навыков взаимодействия с</w:t>
            </w:r>
            <w:r w:rsidRPr="009942FF">
              <w:rPr>
                <w:spacing w:val="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людьми.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left="141" w:right="109" w:firstLine="462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Реализация мероприятий, направленных на определение рисков формирования различного рода зависимостей.</w:t>
            </w:r>
          </w:p>
          <w:p w:rsidR="008851A5" w:rsidRPr="009942FF" w:rsidRDefault="008851A5" w:rsidP="009942FF">
            <w:pPr>
              <w:pStyle w:val="TableParagraph"/>
              <w:spacing w:before="8" w:line="237" w:lineRule="auto"/>
              <w:ind w:left="134" w:right="96" w:firstLine="464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Оказание психологической помощи и поддержки всем участникам      образовательного      процесса,      находящимся в состоянии</w:t>
            </w:r>
            <w:r w:rsidRPr="009942FF">
              <w:rPr>
                <w:spacing w:val="4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актуального стресса, конфликта, сильного</w:t>
            </w:r>
          </w:p>
          <w:p w:rsidR="008851A5" w:rsidRPr="009942FF" w:rsidRDefault="008851A5" w:rsidP="009942FF">
            <w:pPr>
              <w:pStyle w:val="TableParagraph"/>
              <w:spacing w:before="5" w:line="271" w:lineRule="exact"/>
              <w:ind w:left="144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эмоционального переживания.</w:t>
            </w:r>
          </w:p>
        </w:tc>
      </w:tr>
    </w:tbl>
    <w:p w:rsidR="008851A5" w:rsidRPr="003A30D3" w:rsidRDefault="008851A5" w:rsidP="003A30D3">
      <w:pPr>
        <w:spacing w:line="271" w:lineRule="exact"/>
        <w:jc w:val="both"/>
        <w:rPr>
          <w:rFonts w:ascii="Times New Roman" w:hAnsi="Times New Roman"/>
          <w:sz w:val="24"/>
          <w:szCs w:val="24"/>
        </w:rPr>
        <w:sectPr w:rsidR="008851A5" w:rsidRPr="003A30D3">
          <w:pgSz w:w="16840" w:h="11900" w:orient="landscape"/>
          <w:pgMar w:top="1180" w:right="320" w:bottom="280" w:left="440" w:header="707" w:footer="0" w:gutter="0"/>
          <w:cols w:space="720"/>
        </w:sectPr>
      </w:pPr>
    </w:p>
    <w:p w:rsidR="008851A5" w:rsidRPr="003A30D3" w:rsidRDefault="008851A5" w:rsidP="003A30D3">
      <w:pPr>
        <w:pStyle w:val="BodyText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877"/>
        <w:gridCol w:w="3150"/>
        <w:gridCol w:w="6846"/>
      </w:tblGrid>
      <w:tr w:rsidR="008851A5" w:rsidRPr="009942FF" w:rsidTr="009942FF">
        <w:trPr>
          <w:trHeight w:val="1658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32" w:lineRule="auto"/>
              <w:ind w:right="115" w:firstLine="457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Просветительская работа с  родителями  школьников</w:t>
            </w:r>
            <w:r w:rsidRPr="009942FF">
              <w:rPr>
                <w:spacing w:val="69"/>
                <w:w w:val="90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и педагогов по вопросам профилактики зависимого</w:t>
            </w:r>
            <w:r w:rsidRPr="009942FF">
              <w:rPr>
                <w:spacing w:val="-31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поведения</w:t>
            </w:r>
          </w:p>
          <w:p w:rsidR="008851A5" w:rsidRPr="009942FF" w:rsidRDefault="008851A5" w:rsidP="009942FF">
            <w:pPr>
              <w:pStyle w:val="TableParagraph"/>
              <w:spacing w:line="277" w:lineRule="exact"/>
              <w:ind w:left="144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у детей.</w:t>
            </w:r>
          </w:p>
          <w:p w:rsidR="008851A5" w:rsidRPr="009942FF" w:rsidRDefault="008851A5" w:rsidP="009942FF">
            <w:pPr>
              <w:pStyle w:val="TableParagraph"/>
              <w:spacing w:line="232" w:lineRule="auto"/>
              <w:ind w:left="133" w:right="109" w:firstLine="463"/>
              <w:jc w:val="both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Разработка алгоритма взаимодействия всех участников </w:t>
            </w:r>
            <w:r w:rsidRPr="009942FF">
              <w:rPr>
                <w:w w:val="90"/>
                <w:sz w:val="24"/>
                <w:szCs w:val="24"/>
              </w:rPr>
              <w:t>образовательного процесса, волонтеров Молодежного комплексного центра и субъектов профилактики</w:t>
            </w:r>
          </w:p>
        </w:tc>
      </w:tr>
      <w:tr w:rsidR="008851A5" w:rsidRPr="009942FF" w:rsidTr="009942FF">
        <w:trPr>
          <w:trHeight w:val="4410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9" w:lineRule="exact"/>
              <w:ind w:left="115"/>
              <w:rPr>
                <w:sz w:val="24"/>
                <w:szCs w:val="24"/>
              </w:rPr>
            </w:pPr>
            <w:r w:rsidRPr="009942FF">
              <w:rPr>
                <w:w w:val="95"/>
                <w:sz w:val="24"/>
                <w:szCs w:val="24"/>
              </w:rPr>
              <w:t>Профилактическая</w:t>
            </w:r>
          </w:p>
          <w:p w:rsidR="008851A5" w:rsidRPr="009942FF" w:rsidRDefault="008851A5" w:rsidP="009942FF">
            <w:pPr>
              <w:pStyle w:val="TableParagraph"/>
              <w:spacing w:before="6" w:line="232" w:lineRule="auto"/>
              <w:ind w:left="125" w:hanging="8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психолого-педагогическая </w:t>
            </w:r>
            <w:r w:rsidRPr="009942FF">
              <w:rPr>
                <w:w w:val="90"/>
                <w:sz w:val="24"/>
                <w:szCs w:val="24"/>
              </w:rPr>
              <w:t>программа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2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«Все в твоих руках!»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5" w:lineRule="exact"/>
              <w:ind w:left="135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Серякина</w:t>
            </w:r>
            <w:r w:rsidRPr="009942FF">
              <w:rPr>
                <w:spacing w:val="-33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А.В.,</w:t>
            </w:r>
          </w:p>
          <w:p w:rsidR="008851A5" w:rsidRPr="009942FF" w:rsidRDefault="008851A5" w:rsidP="009942FF">
            <w:pPr>
              <w:pStyle w:val="TableParagraph"/>
              <w:spacing w:line="278" w:lineRule="exact"/>
              <w:ind w:left="129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Павленко</w:t>
            </w:r>
            <w:r w:rsidRPr="009942FF">
              <w:rPr>
                <w:spacing w:val="-13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В.Р.,</w:t>
            </w:r>
          </w:p>
          <w:p w:rsidR="008851A5" w:rsidRPr="009942FF" w:rsidRDefault="008851A5" w:rsidP="009942FF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line="237" w:lineRule="auto"/>
              <w:ind w:left="132" w:right="78" w:hanging="3"/>
              <w:rPr>
                <w:sz w:val="24"/>
                <w:szCs w:val="24"/>
              </w:rPr>
            </w:pPr>
            <w:r w:rsidRPr="009942FF">
              <w:rPr>
                <w:b/>
                <w:w w:val="95"/>
                <w:sz w:val="24"/>
                <w:szCs w:val="24"/>
              </w:rPr>
              <w:t>Целевая г</w:t>
            </w:r>
            <w:r w:rsidRPr="009942FF">
              <w:rPr>
                <w:b/>
                <w:w w:val="95"/>
                <w:sz w:val="24"/>
                <w:szCs w:val="24"/>
                <w:lang w:val="en-US"/>
              </w:rPr>
              <w:t>pyn</w:t>
            </w:r>
            <w:r w:rsidRPr="009942FF">
              <w:rPr>
                <w:b/>
                <w:w w:val="95"/>
                <w:sz w:val="24"/>
                <w:szCs w:val="24"/>
              </w:rPr>
              <w:t>п</w:t>
            </w:r>
            <w:r w:rsidRPr="009942FF">
              <w:rPr>
                <w:b/>
                <w:w w:val="95"/>
                <w:sz w:val="24"/>
                <w:szCs w:val="24"/>
                <w:lang w:val="en-US"/>
              </w:rPr>
              <w:t>a</w:t>
            </w:r>
            <w:r w:rsidRPr="009942FF">
              <w:rPr>
                <w:b/>
                <w:w w:val="95"/>
                <w:sz w:val="24"/>
                <w:szCs w:val="24"/>
              </w:rPr>
              <w:t xml:space="preserve">: </w:t>
            </w:r>
            <w:r w:rsidRPr="009942FF">
              <w:rPr>
                <w:w w:val="85"/>
                <w:sz w:val="24"/>
                <w:szCs w:val="24"/>
              </w:rPr>
              <w:t xml:space="preserve">подростки 15-17 лет и их </w:t>
            </w:r>
            <w:r w:rsidRPr="009942FF">
              <w:rPr>
                <w:w w:val="95"/>
                <w:sz w:val="24"/>
                <w:szCs w:val="24"/>
              </w:rPr>
              <w:t>родители/законные представители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5" w:lineRule="exact"/>
              <w:ind w:left="122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Профилактика</w:t>
            </w:r>
          </w:p>
          <w:p w:rsidR="008851A5" w:rsidRPr="009942FF" w:rsidRDefault="008851A5" w:rsidP="009942FF">
            <w:pPr>
              <w:pStyle w:val="TableParagraph"/>
              <w:spacing w:line="235" w:lineRule="auto"/>
              <w:ind w:left="125" w:right="83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рискованного поведения в </w:t>
            </w:r>
            <w:r w:rsidRPr="009942FF">
              <w:rPr>
                <w:w w:val="90"/>
                <w:sz w:val="24"/>
                <w:szCs w:val="24"/>
              </w:rPr>
              <w:t xml:space="preserve">молодёжной среде и </w:t>
            </w:r>
            <w:r w:rsidRPr="009942FF">
              <w:rPr>
                <w:w w:val="85"/>
                <w:sz w:val="24"/>
                <w:szCs w:val="24"/>
              </w:rPr>
              <w:t xml:space="preserve">формирование ценностного </w:t>
            </w:r>
            <w:r w:rsidRPr="009942FF">
              <w:rPr>
                <w:w w:val="90"/>
                <w:sz w:val="24"/>
                <w:szCs w:val="24"/>
              </w:rPr>
              <w:t xml:space="preserve">отношения подростков к своему здоровью и здоровью окружающих, </w:t>
            </w:r>
            <w:r w:rsidRPr="009942FF">
              <w:rPr>
                <w:w w:val="80"/>
                <w:sz w:val="24"/>
                <w:szCs w:val="24"/>
              </w:rPr>
              <w:t xml:space="preserve">формирование толерантного </w:t>
            </w:r>
            <w:r w:rsidRPr="009942FF">
              <w:rPr>
                <w:w w:val="90"/>
                <w:sz w:val="24"/>
                <w:szCs w:val="24"/>
              </w:rPr>
              <w:t>отношения к людям с ограниченными возможностями здоровья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9" w:lineRule="exact"/>
              <w:ind w:left="602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Формирование понимания у подростков</w:t>
            </w:r>
            <w:r w:rsidRPr="009942FF">
              <w:rPr>
                <w:spacing w:val="54"/>
                <w:w w:val="90"/>
                <w:sz w:val="24"/>
                <w:szCs w:val="24"/>
              </w:rPr>
              <w:t xml:space="preserve"> </w:t>
            </w:r>
            <w:r w:rsidRPr="009942FF">
              <w:rPr>
                <w:w w:val="90"/>
                <w:sz w:val="24"/>
                <w:szCs w:val="24"/>
              </w:rPr>
              <w:t>ценностного</w:t>
            </w:r>
          </w:p>
          <w:p w:rsidR="008851A5" w:rsidRPr="009942FF" w:rsidRDefault="008851A5" w:rsidP="009942FF">
            <w:pPr>
              <w:pStyle w:val="TableParagraph"/>
              <w:spacing w:before="6" w:line="232" w:lineRule="auto"/>
              <w:ind w:left="145" w:right="106" w:hanging="8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отношения к своему здоровью, к семье, дружбе, ценности человеческой жизни.</w:t>
            </w:r>
          </w:p>
          <w:p w:rsidR="008851A5" w:rsidRPr="009942FF" w:rsidRDefault="008851A5" w:rsidP="009942FF">
            <w:pPr>
              <w:pStyle w:val="TableParagraph"/>
              <w:spacing w:line="235" w:lineRule="auto"/>
              <w:ind w:left="137" w:right="97" w:firstLine="459"/>
              <w:jc w:val="both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Развитие</w:t>
            </w:r>
            <w:r w:rsidRPr="009942FF">
              <w:rPr>
                <w:spacing w:val="-27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умения</w:t>
            </w:r>
            <w:r w:rsidRPr="009942FF">
              <w:rPr>
                <w:spacing w:val="-32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противостоять</w:t>
            </w:r>
            <w:r w:rsidRPr="009942FF">
              <w:rPr>
                <w:spacing w:val="-16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чужому</w:t>
            </w:r>
            <w:r w:rsidRPr="009942FF">
              <w:rPr>
                <w:spacing w:val="-32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влиянию,</w:t>
            </w:r>
            <w:r w:rsidRPr="009942FF">
              <w:rPr>
                <w:spacing w:val="-29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 xml:space="preserve">развитие </w:t>
            </w:r>
            <w:r w:rsidRPr="009942FF">
              <w:rPr>
                <w:w w:val="80"/>
                <w:sz w:val="24"/>
                <w:szCs w:val="24"/>
              </w:rPr>
              <w:t xml:space="preserve">умения распознавать манипулятивные приемы, провоцирующие </w:t>
            </w:r>
            <w:r w:rsidRPr="009942FF">
              <w:rPr>
                <w:w w:val="90"/>
                <w:sz w:val="24"/>
                <w:szCs w:val="24"/>
              </w:rPr>
              <w:t>опасное</w:t>
            </w:r>
            <w:r w:rsidRPr="009942FF">
              <w:rPr>
                <w:spacing w:val="4"/>
                <w:w w:val="90"/>
                <w:sz w:val="24"/>
                <w:szCs w:val="24"/>
              </w:rPr>
              <w:t xml:space="preserve"> </w:t>
            </w:r>
            <w:r w:rsidRPr="009942FF">
              <w:rPr>
                <w:w w:val="90"/>
                <w:sz w:val="24"/>
                <w:szCs w:val="24"/>
              </w:rPr>
              <w:t>поведение.</w:t>
            </w:r>
          </w:p>
          <w:p w:rsidR="008851A5" w:rsidRPr="009942FF" w:rsidRDefault="008851A5" w:rsidP="009942FF">
            <w:pPr>
              <w:pStyle w:val="TableParagraph"/>
              <w:spacing w:line="232" w:lineRule="auto"/>
              <w:ind w:left="137" w:right="110" w:firstLine="457"/>
              <w:jc w:val="both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Обучение подростков критическому анализу жизненных </w:t>
            </w:r>
            <w:r w:rsidRPr="009942FF">
              <w:rPr>
                <w:w w:val="90"/>
                <w:sz w:val="24"/>
                <w:szCs w:val="24"/>
              </w:rPr>
              <w:t>ситуаций.</w:t>
            </w:r>
          </w:p>
          <w:p w:rsidR="008851A5" w:rsidRPr="009942FF" w:rsidRDefault="008851A5" w:rsidP="009942FF">
            <w:pPr>
              <w:pStyle w:val="TableParagraph"/>
              <w:ind w:left="132" w:right="108" w:firstLine="470"/>
              <w:jc w:val="both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Формирование способности противостоять негативным </w:t>
            </w:r>
            <w:r w:rsidRPr="009942FF">
              <w:rPr>
                <w:w w:val="90"/>
                <w:sz w:val="24"/>
                <w:szCs w:val="24"/>
              </w:rPr>
              <w:t>воздействиям социальной среды.</w:t>
            </w:r>
          </w:p>
          <w:p w:rsidR="008851A5" w:rsidRPr="009942FF" w:rsidRDefault="008851A5" w:rsidP="009942FF">
            <w:pPr>
              <w:pStyle w:val="TableParagraph"/>
              <w:spacing w:line="264" w:lineRule="exact"/>
              <w:ind w:left="595"/>
              <w:jc w:val="both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Создание условий для формирования нравственных чувств</w:t>
            </w:r>
          </w:p>
          <w:p w:rsidR="008851A5" w:rsidRPr="009942FF" w:rsidRDefault="008851A5" w:rsidP="009942FF">
            <w:pPr>
              <w:pStyle w:val="TableParagraph"/>
              <w:ind w:left="137" w:right="69" w:firstLine="1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и нравственного поведения, осознанного и ответственного отношения к собственному выбору.</w:t>
            </w:r>
          </w:p>
          <w:p w:rsidR="008851A5" w:rsidRPr="009942FF" w:rsidRDefault="008851A5" w:rsidP="009942FF">
            <w:pPr>
              <w:pStyle w:val="TableParagraph"/>
              <w:spacing w:line="264" w:lineRule="exact"/>
              <w:ind w:left="600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Актуализация представлений родителей о возрастных</w:t>
            </w:r>
          </w:p>
          <w:p w:rsidR="008851A5" w:rsidRPr="009942FF" w:rsidRDefault="008851A5" w:rsidP="009942FF">
            <w:pPr>
              <w:pStyle w:val="TableParagraph"/>
              <w:spacing w:before="5" w:line="232" w:lineRule="auto"/>
              <w:ind w:left="132" w:right="83" w:firstLine="5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особенностях подросткового возраста, о конструктивном взаимодействии,</w:t>
            </w:r>
            <w:r w:rsidRPr="009942FF">
              <w:rPr>
                <w:spacing w:val="-52"/>
                <w:w w:val="90"/>
                <w:sz w:val="24"/>
                <w:szCs w:val="24"/>
              </w:rPr>
              <w:t xml:space="preserve"> </w:t>
            </w:r>
            <w:r w:rsidRPr="009942FF">
              <w:rPr>
                <w:w w:val="90"/>
                <w:sz w:val="24"/>
                <w:szCs w:val="24"/>
              </w:rPr>
              <w:t>сохранению здоровых отношений в семье.</w:t>
            </w:r>
          </w:p>
        </w:tc>
      </w:tr>
      <w:tr w:rsidR="008851A5" w:rsidRPr="009942FF" w:rsidTr="009942FF">
        <w:trPr>
          <w:trHeight w:val="2204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115"/>
              <w:rPr>
                <w:sz w:val="24"/>
                <w:szCs w:val="24"/>
              </w:rPr>
            </w:pPr>
            <w:r w:rsidRPr="009942FF">
              <w:rPr>
                <w:w w:val="95"/>
                <w:sz w:val="24"/>
                <w:szCs w:val="24"/>
              </w:rPr>
              <w:t>Психолого-</w:t>
            </w:r>
          </w:p>
          <w:p w:rsidR="008851A5" w:rsidRPr="009942FF" w:rsidRDefault="008851A5" w:rsidP="009942FF">
            <w:pPr>
              <w:pStyle w:val="TableParagraph"/>
              <w:spacing w:line="277" w:lineRule="exact"/>
              <w:ind w:left="118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педагогическая программа</w:t>
            </w:r>
          </w:p>
          <w:p w:rsidR="008851A5" w:rsidRPr="009942FF" w:rsidRDefault="008851A5" w:rsidP="009942FF">
            <w:pPr>
              <w:pStyle w:val="TableParagraph"/>
              <w:spacing w:before="6" w:line="232" w:lineRule="auto"/>
              <w:ind w:left="124" w:hanging="1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«Профессиональное </w:t>
            </w:r>
            <w:r w:rsidRPr="009942FF">
              <w:rPr>
                <w:w w:val="90"/>
                <w:sz w:val="24"/>
                <w:szCs w:val="24"/>
              </w:rPr>
              <w:t>ориентирование»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7" w:lineRule="exact"/>
              <w:ind w:left="142"/>
              <w:rPr>
                <w:sz w:val="24"/>
                <w:szCs w:val="24"/>
                <w:lang w:val="en-US"/>
              </w:rPr>
            </w:pPr>
            <w:r w:rsidRPr="009942FF">
              <w:rPr>
                <w:w w:val="95"/>
                <w:sz w:val="24"/>
                <w:szCs w:val="24"/>
                <w:lang w:val="en-US"/>
              </w:rPr>
              <w:t>Торская Е.А.</w:t>
            </w:r>
          </w:p>
          <w:p w:rsidR="008851A5" w:rsidRPr="009942FF" w:rsidRDefault="008851A5" w:rsidP="009942FF">
            <w:pPr>
              <w:pStyle w:val="TableParagraph"/>
              <w:spacing w:before="6"/>
              <w:ind w:left="0"/>
              <w:rPr>
                <w:sz w:val="24"/>
                <w:szCs w:val="24"/>
                <w:lang w:val="en-US"/>
              </w:rPr>
            </w:pPr>
          </w:p>
          <w:p w:rsidR="008851A5" w:rsidRPr="009942FF" w:rsidRDefault="008851A5" w:rsidP="009942FF">
            <w:pPr>
              <w:pStyle w:val="TableParagraph"/>
              <w:spacing w:line="208" w:lineRule="exact"/>
              <w:ind w:left="141"/>
              <w:rPr>
                <w:sz w:val="24"/>
                <w:szCs w:val="24"/>
                <w:lang w:val="en-US"/>
              </w:rPr>
            </w:pPr>
            <w:r w:rsidRPr="009942FF">
              <w:rPr>
                <w:noProof/>
                <w:position w:val="-3"/>
                <w:sz w:val="24"/>
                <w:szCs w:val="24"/>
                <w:lang w:eastAsia="ru-RU"/>
              </w:rPr>
              <w:pict>
                <v:shape id="image12.png" o:spid="_x0000_i1027" type="#_x0000_t75" style="width:89.25pt;height:10.5pt;visibility:visible">
                  <v:imagedata r:id="rId15" o:title=""/>
                </v:shape>
              </w:pict>
            </w:r>
          </w:p>
          <w:p w:rsidR="008851A5" w:rsidRPr="009942FF" w:rsidRDefault="008851A5" w:rsidP="009942FF">
            <w:pPr>
              <w:pStyle w:val="TableParagraph"/>
              <w:ind w:left="138"/>
              <w:rPr>
                <w:sz w:val="24"/>
                <w:szCs w:val="24"/>
                <w:lang w:val="en-US"/>
              </w:rPr>
            </w:pPr>
            <w:r w:rsidRPr="009942FF">
              <w:rPr>
                <w:w w:val="85"/>
                <w:sz w:val="24"/>
                <w:szCs w:val="24"/>
                <w:lang w:val="en-US"/>
              </w:rPr>
              <w:t>обучающихся 8-9 классов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135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Формирование осознанной</w:t>
            </w:r>
          </w:p>
          <w:p w:rsidR="008851A5" w:rsidRPr="009942FF" w:rsidRDefault="008851A5" w:rsidP="009942FF">
            <w:pPr>
              <w:pStyle w:val="TableParagraph"/>
              <w:spacing w:line="235" w:lineRule="auto"/>
              <w:ind w:left="125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 xml:space="preserve">позиции в </w:t>
            </w:r>
            <w:r w:rsidRPr="009942FF">
              <w:rPr>
                <w:w w:val="85"/>
                <w:sz w:val="24"/>
                <w:szCs w:val="24"/>
              </w:rPr>
              <w:t xml:space="preserve">профессиональном и </w:t>
            </w:r>
            <w:r w:rsidRPr="009942FF">
              <w:rPr>
                <w:w w:val="90"/>
                <w:sz w:val="24"/>
                <w:szCs w:val="24"/>
              </w:rPr>
              <w:t>жизненном самоопределении подростков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tabs>
                <w:tab w:val="left" w:pos="2366"/>
                <w:tab w:val="left" w:pos="3395"/>
                <w:tab w:val="left" w:pos="4741"/>
                <w:tab w:val="left" w:pos="5107"/>
              </w:tabs>
              <w:spacing w:line="243" w:lineRule="exact"/>
              <w:ind w:left="602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Формирование</w:t>
            </w:r>
            <w:r w:rsidRPr="009942FF">
              <w:rPr>
                <w:w w:val="85"/>
                <w:sz w:val="24"/>
                <w:szCs w:val="24"/>
              </w:rPr>
              <w:tab/>
            </w:r>
            <w:r w:rsidRPr="009942FF">
              <w:rPr>
                <w:w w:val="95"/>
                <w:sz w:val="24"/>
                <w:szCs w:val="24"/>
              </w:rPr>
              <w:t>«образа</w:t>
            </w:r>
            <w:r w:rsidRPr="009942FF">
              <w:rPr>
                <w:w w:val="95"/>
                <w:sz w:val="24"/>
                <w:szCs w:val="24"/>
              </w:rPr>
              <w:tab/>
              <w:t>будущего»</w:t>
            </w:r>
            <w:r w:rsidRPr="009942FF">
              <w:rPr>
                <w:w w:val="95"/>
                <w:sz w:val="24"/>
                <w:szCs w:val="24"/>
              </w:rPr>
              <w:tab/>
              <w:t>и</w:t>
            </w:r>
            <w:r w:rsidRPr="009942FF">
              <w:rPr>
                <w:w w:val="95"/>
                <w:sz w:val="24"/>
                <w:szCs w:val="24"/>
              </w:rPr>
              <w:tab/>
            </w:r>
            <w:r w:rsidRPr="009942FF">
              <w:rPr>
                <w:w w:val="85"/>
                <w:sz w:val="24"/>
                <w:szCs w:val="24"/>
              </w:rPr>
              <w:t>ответственного,</w:t>
            </w:r>
          </w:p>
          <w:p w:rsidR="008851A5" w:rsidRPr="009942FF" w:rsidRDefault="008851A5" w:rsidP="009942FF">
            <w:pPr>
              <w:pStyle w:val="TableParagraph"/>
              <w:spacing w:line="273" w:lineRule="exact"/>
              <w:ind w:left="137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осознанного отношения к нему.</w:t>
            </w:r>
          </w:p>
          <w:p w:rsidR="008851A5" w:rsidRPr="009942FF" w:rsidRDefault="008851A5" w:rsidP="009942FF">
            <w:pPr>
              <w:pStyle w:val="TableParagraph"/>
              <w:ind w:firstLine="462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Формирование положительного «образа Я» и самопрограм- </w:t>
            </w:r>
            <w:r w:rsidRPr="009942FF">
              <w:rPr>
                <w:w w:val="95"/>
                <w:sz w:val="24"/>
                <w:szCs w:val="24"/>
              </w:rPr>
              <w:t>мирование на успех в</w:t>
            </w:r>
            <w:r w:rsidRPr="009942FF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9942FF">
              <w:rPr>
                <w:w w:val="95"/>
                <w:sz w:val="24"/>
                <w:szCs w:val="24"/>
              </w:rPr>
              <w:t>профессиональной деятельности.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2634"/>
                <w:tab w:val="left" w:pos="4534"/>
                <w:tab w:val="left" w:pos="5251"/>
              </w:tabs>
              <w:ind w:right="115" w:firstLine="461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Актуализация</w:t>
            </w:r>
            <w:r w:rsidRPr="009942FF">
              <w:rPr>
                <w:w w:val="85"/>
                <w:sz w:val="24"/>
                <w:szCs w:val="24"/>
              </w:rPr>
              <w:tab/>
              <w:t>потребности</w:t>
            </w:r>
            <w:r w:rsidRPr="009942FF">
              <w:rPr>
                <w:w w:val="85"/>
                <w:sz w:val="24"/>
                <w:szCs w:val="24"/>
              </w:rPr>
              <w:tab/>
            </w:r>
            <w:r w:rsidRPr="009942FF">
              <w:rPr>
                <w:w w:val="90"/>
                <w:sz w:val="24"/>
                <w:szCs w:val="24"/>
              </w:rPr>
              <w:t>к</w:t>
            </w:r>
            <w:r w:rsidRPr="009942FF">
              <w:rPr>
                <w:w w:val="90"/>
                <w:sz w:val="24"/>
                <w:szCs w:val="24"/>
              </w:rPr>
              <w:tab/>
            </w:r>
            <w:r w:rsidRPr="009942FF">
              <w:rPr>
                <w:spacing w:val="-2"/>
                <w:w w:val="80"/>
                <w:sz w:val="24"/>
                <w:szCs w:val="24"/>
              </w:rPr>
              <w:t xml:space="preserve">самопознанию </w:t>
            </w:r>
            <w:r w:rsidRPr="009942FF">
              <w:rPr>
                <w:w w:val="90"/>
                <w:sz w:val="24"/>
                <w:szCs w:val="24"/>
              </w:rPr>
              <w:t>и</w:t>
            </w:r>
            <w:r w:rsidRPr="009942FF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9942FF">
              <w:rPr>
                <w:w w:val="90"/>
                <w:sz w:val="24"/>
                <w:szCs w:val="24"/>
              </w:rPr>
              <w:t>саморазвитию.</w:t>
            </w:r>
          </w:p>
          <w:p w:rsidR="008851A5" w:rsidRPr="009942FF" w:rsidRDefault="008851A5" w:rsidP="009942FF">
            <w:pPr>
              <w:pStyle w:val="TableParagraph"/>
              <w:spacing w:line="232" w:lineRule="auto"/>
              <w:ind w:left="132" w:firstLine="475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Активизация внутренних ресурсов на достижение целей и </w:t>
            </w:r>
            <w:r w:rsidRPr="009942FF">
              <w:rPr>
                <w:w w:val="90"/>
                <w:sz w:val="24"/>
                <w:szCs w:val="24"/>
              </w:rPr>
              <w:t>получение результатов.</w:t>
            </w:r>
          </w:p>
        </w:tc>
      </w:tr>
      <w:tr w:rsidR="008851A5" w:rsidRPr="009942FF" w:rsidTr="009942FF">
        <w:trPr>
          <w:trHeight w:val="1360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38" w:lineRule="exact"/>
              <w:ind w:left="115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Психолого—</w:t>
            </w:r>
          </w:p>
          <w:p w:rsidR="008851A5" w:rsidRPr="009942FF" w:rsidRDefault="008851A5" w:rsidP="009942FF">
            <w:pPr>
              <w:pStyle w:val="TableParagraph"/>
              <w:spacing w:line="277" w:lineRule="exact"/>
              <w:ind w:left="118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педагогическая программа</w:t>
            </w:r>
          </w:p>
          <w:p w:rsidR="008851A5" w:rsidRPr="009942FF" w:rsidRDefault="008851A5" w:rsidP="009942FF">
            <w:pPr>
              <w:pStyle w:val="TableParagraph"/>
              <w:spacing w:before="6" w:line="232" w:lineRule="auto"/>
              <w:ind w:left="125" w:hanging="3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 xml:space="preserve">«Психолого— </w:t>
            </w:r>
            <w:r w:rsidRPr="009942FF">
              <w:rPr>
                <w:spacing w:val="-1"/>
                <w:w w:val="80"/>
                <w:sz w:val="24"/>
                <w:szCs w:val="24"/>
              </w:rPr>
              <w:t>педагогическое</w:t>
            </w:r>
          </w:p>
          <w:p w:rsidR="008851A5" w:rsidRPr="009942FF" w:rsidRDefault="008851A5" w:rsidP="009942FF">
            <w:pPr>
              <w:pStyle w:val="TableParagraph"/>
              <w:spacing w:line="273" w:lineRule="exact"/>
              <w:ind w:left="124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сопровождение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ind w:left="142"/>
              <w:rPr>
                <w:sz w:val="24"/>
                <w:szCs w:val="24"/>
              </w:rPr>
            </w:pPr>
            <w:r w:rsidRPr="009942FF">
              <w:rPr>
                <w:w w:val="95"/>
                <w:sz w:val="24"/>
                <w:szCs w:val="24"/>
              </w:rPr>
              <w:t>Фомина И.М.</w:t>
            </w:r>
          </w:p>
          <w:p w:rsidR="008851A5" w:rsidRPr="009942FF" w:rsidRDefault="008851A5" w:rsidP="009942FF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before="1" w:line="278" w:lineRule="exact"/>
              <w:ind w:left="137"/>
              <w:rPr>
                <w:b/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>Целевая группа:</w:t>
            </w:r>
          </w:p>
          <w:p w:rsidR="008851A5" w:rsidRPr="009942FF" w:rsidRDefault="008851A5" w:rsidP="009942FF">
            <w:pPr>
              <w:pStyle w:val="TableParagraph"/>
              <w:spacing w:line="279" w:lineRule="exact"/>
              <w:rPr>
                <w:sz w:val="24"/>
                <w:szCs w:val="24"/>
                <w:lang w:val="en-US"/>
              </w:rPr>
            </w:pPr>
            <w:r w:rsidRPr="009942FF">
              <w:rPr>
                <w:w w:val="90"/>
                <w:sz w:val="24"/>
                <w:szCs w:val="24"/>
                <w:lang w:val="en-US"/>
              </w:rPr>
              <w:t>подростками старшего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22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Развитие системного</w:t>
            </w:r>
          </w:p>
          <w:p w:rsidR="008851A5" w:rsidRPr="009942FF" w:rsidRDefault="008851A5" w:rsidP="009942FF">
            <w:pPr>
              <w:pStyle w:val="TableParagraph"/>
              <w:spacing w:before="6" w:line="232" w:lineRule="auto"/>
              <w:ind w:left="130" w:hanging="6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психолого-педагогического </w:t>
            </w:r>
            <w:r w:rsidRPr="009942FF">
              <w:rPr>
                <w:w w:val="95"/>
                <w:sz w:val="24"/>
                <w:szCs w:val="24"/>
              </w:rPr>
              <w:t>сопровождения профилактики</w:t>
            </w:r>
          </w:p>
          <w:p w:rsidR="008851A5" w:rsidRPr="009942FF" w:rsidRDefault="008851A5" w:rsidP="009942FF">
            <w:pPr>
              <w:pStyle w:val="TableParagraph"/>
              <w:spacing w:line="273" w:lineRule="exact"/>
              <w:ind w:left="127"/>
              <w:rPr>
                <w:sz w:val="24"/>
                <w:szCs w:val="24"/>
                <w:lang w:val="en-US"/>
              </w:rPr>
            </w:pPr>
            <w:r w:rsidRPr="009942FF">
              <w:rPr>
                <w:w w:val="95"/>
                <w:sz w:val="24"/>
                <w:szCs w:val="24"/>
                <w:lang w:val="en-US"/>
              </w:rPr>
              <w:t>злоупотребления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38" w:lineRule="exact"/>
              <w:ind w:left="602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Формирование здорового жизненного стиля, стратегий</w:t>
            </w:r>
          </w:p>
          <w:p w:rsidR="008851A5" w:rsidRPr="009942FF" w:rsidRDefault="008851A5" w:rsidP="009942FF">
            <w:pPr>
              <w:pStyle w:val="TableParagraph"/>
              <w:spacing w:line="235" w:lineRule="auto"/>
              <w:ind w:left="134" w:right="81" w:hanging="3"/>
              <w:jc w:val="both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 xml:space="preserve">поведения и личностных ресурсов, препятствующих </w:t>
            </w:r>
            <w:r w:rsidRPr="009942FF">
              <w:rPr>
                <w:w w:val="85"/>
                <w:sz w:val="24"/>
                <w:szCs w:val="24"/>
              </w:rPr>
              <w:t xml:space="preserve">злоупотреблению наркотическими и другими психоактивными </w:t>
            </w:r>
            <w:r w:rsidRPr="009942FF">
              <w:rPr>
                <w:w w:val="90"/>
                <w:sz w:val="24"/>
                <w:szCs w:val="24"/>
              </w:rPr>
              <w:t>веществами:</w:t>
            </w:r>
          </w:p>
          <w:p w:rsidR="008851A5" w:rsidRPr="009942FF" w:rsidRDefault="008851A5" w:rsidP="009942FF">
            <w:pPr>
              <w:pStyle w:val="TableParagraph"/>
              <w:spacing w:before="1" w:line="273" w:lineRule="exact"/>
              <w:ind w:left="350"/>
              <w:jc w:val="both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>-</w:t>
            </w:r>
            <w:r w:rsidRPr="009942FF">
              <w:rPr>
                <w:spacing w:val="-42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формирование</w:t>
            </w:r>
            <w:r w:rsidRPr="009942FF">
              <w:rPr>
                <w:spacing w:val="-31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самопринятия,</w:t>
            </w:r>
            <w:r w:rsidRPr="009942FF">
              <w:rPr>
                <w:spacing w:val="-38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позитивного</w:t>
            </w:r>
            <w:r w:rsidRPr="009942FF">
              <w:rPr>
                <w:spacing w:val="-35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отношения</w:t>
            </w:r>
            <w:r w:rsidRPr="009942FF">
              <w:rPr>
                <w:spacing w:val="-40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к</w:t>
            </w:r>
            <w:r w:rsidRPr="009942FF">
              <w:rPr>
                <w:spacing w:val="-42"/>
                <w:w w:val="85"/>
                <w:sz w:val="24"/>
                <w:szCs w:val="24"/>
              </w:rPr>
              <w:t xml:space="preserve"> </w:t>
            </w:r>
            <w:r w:rsidRPr="009942FF">
              <w:rPr>
                <w:w w:val="85"/>
                <w:sz w:val="24"/>
                <w:szCs w:val="24"/>
              </w:rPr>
              <w:t>себе;</w:t>
            </w:r>
          </w:p>
        </w:tc>
      </w:tr>
    </w:tbl>
    <w:p w:rsidR="008851A5" w:rsidRPr="003A30D3" w:rsidRDefault="008851A5" w:rsidP="003A30D3">
      <w:pPr>
        <w:spacing w:line="273" w:lineRule="exact"/>
        <w:jc w:val="both"/>
        <w:rPr>
          <w:rFonts w:ascii="Times New Roman" w:hAnsi="Times New Roman"/>
          <w:sz w:val="24"/>
          <w:szCs w:val="24"/>
        </w:rPr>
        <w:sectPr w:rsidR="008851A5" w:rsidRPr="003A30D3">
          <w:pgSz w:w="16840" w:h="11900" w:orient="landscape"/>
          <w:pgMar w:top="1180" w:right="320" w:bottom="280" w:left="440" w:header="707" w:footer="0" w:gutter="0"/>
          <w:cols w:space="720"/>
        </w:sectPr>
      </w:pPr>
    </w:p>
    <w:p w:rsidR="008851A5" w:rsidRPr="003A30D3" w:rsidRDefault="008851A5" w:rsidP="003A30D3">
      <w:pPr>
        <w:pStyle w:val="BodyText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877"/>
        <w:gridCol w:w="3150"/>
        <w:gridCol w:w="6846"/>
      </w:tblGrid>
      <w:tr w:rsidR="008851A5" w:rsidRPr="009942FF" w:rsidTr="009942FF">
        <w:trPr>
          <w:trHeight w:val="2214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28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профилактики</w:t>
            </w:r>
          </w:p>
          <w:p w:rsidR="008851A5" w:rsidRPr="009942FF" w:rsidRDefault="008851A5" w:rsidP="009942FF">
            <w:pPr>
              <w:pStyle w:val="TableParagraph"/>
              <w:ind w:left="121" w:right="349" w:firstLine="1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употребления психоактивных</w:t>
            </w:r>
            <w:r w:rsidRPr="009942FF">
              <w:rPr>
                <w:spacing w:val="-2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веществ среди студентов организаций высшего и среднего профессионального образования»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4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 xml:space="preserve">возраста (15- 17 лет) 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42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32" w:lineRule="auto"/>
              <w:ind w:left="125" w:right="323" w:firstLine="7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 xml:space="preserve">психоактивными веществами среди </w:t>
            </w:r>
            <w:r w:rsidRPr="009942FF">
              <w:rPr>
                <w:w w:val="85"/>
                <w:sz w:val="24"/>
                <w:szCs w:val="24"/>
              </w:rPr>
              <w:t>подростков и молодежи в</w:t>
            </w:r>
          </w:p>
          <w:p w:rsidR="008851A5" w:rsidRPr="009942FF" w:rsidRDefault="008851A5" w:rsidP="009942FF">
            <w:pPr>
              <w:pStyle w:val="TableParagraph"/>
              <w:spacing w:line="235" w:lineRule="auto"/>
              <w:ind w:left="130" w:right="162" w:hanging="5"/>
              <w:rPr>
                <w:sz w:val="24"/>
                <w:szCs w:val="24"/>
              </w:rPr>
            </w:pPr>
            <w:r w:rsidRPr="009942FF">
              <w:rPr>
                <w:w w:val="85"/>
                <w:sz w:val="24"/>
                <w:szCs w:val="24"/>
              </w:rPr>
              <w:t xml:space="preserve">регионе и психологической </w:t>
            </w:r>
            <w:r w:rsidRPr="009942FF">
              <w:rPr>
                <w:w w:val="90"/>
                <w:sz w:val="24"/>
                <w:szCs w:val="24"/>
              </w:rPr>
              <w:t>компетентности относительно проблеме созависимости и пути её преодоления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numPr>
                <w:ilvl w:val="0"/>
                <w:numId w:val="3"/>
              </w:numPr>
              <w:tabs>
                <w:tab w:val="left" w:pos="577"/>
              </w:tabs>
              <w:spacing w:line="256" w:lineRule="exact"/>
              <w:ind w:left="576" w:hanging="231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формирования   умения  адекватно  оценивать</w:t>
            </w:r>
            <w:r w:rsidRPr="009942FF">
              <w:rPr>
                <w:spacing w:val="57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проблемные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left="135" w:right="201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ситуации и разрешать жизненные проблемы, управлять собой  и изменять</w:t>
            </w:r>
            <w:r w:rsidRPr="009942FF">
              <w:rPr>
                <w:spacing w:val="23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себя;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3"/>
              </w:numPr>
              <w:tabs>
                <w:tab w:val="left" w:pos="483"/>
              </w:tabs>
              <w:spacing w:before="7" w:line="237" w:lineRule="auto"/>
              <w:ind w:right="206" w:firstLine="20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навыков эмпатии, толерантности в</w:t>
            </w:r>
            <w:r w:rsidRPr="009942FF">
              <w:rPr>
                <w:spacing w:val="-4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принятии решений.</w:t>
            </w:r>
          </w:p>
        </w:tc>
      </w:tr>
      <w:tr w:rsidR="008851A5" w:rsidRPr="009942FF" w:rsidTr="009942FF">
        <w:trPr>
          <w:trHeight w:val="6610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12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Дополнительная</w:t>
            </w:r>
          </w:p>
          <w:p w:rsidR="008851A5" w:rsidRPr="009942FF" w:rsidRDefault="008851A5" w:rsidP="009942FF">
            <w:pPr>
              <w:pStyle w:val="TableParagraph"/>
              <w:spacing w:before="6" w:line="237" w:lineRule="auto"/>
              <w:ind w:left="121" w:right="532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общеобразовательная общеразвивающая программа</w:t>
            </w:r>
            <w:r w:rsidRPr="009942FF">
              <w:rPr>
                <w:spacing w:val="-3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психолого- педагогической направленности</w:t>
            </w:r>
          </w:p>
          <w:p w:rsidR="008851A5" w:rsidRPr="009942FF" w:rsidRDefault="008851A5" w:rsidP="009942FF">
            <w:pPr>
              <w:pStyle w:val="TableParagraph"/>
              <w:spacing w:before="6"/>
              <w:ind w:left="121" w:right="509" w:firstLine="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«Профилактика дезадаптивных форм поведения несовершеннолетних»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С.Е. Шауберт</w:t>
            </w:r>
          </w:p>
          <w:p w:rsidR="008851A5" w:rsidRPr="009942FF" w:rsidRDefault="008851A5" w:rsidP="009942F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ind w:left="136"/>
              <w:rPr>
                <w:b/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>Целевая группа:</w:t>
            </w:r>
          </w:p>
          <w:p w:rsidR="008851A5" w:rsidRPr="009942FF" w:rsidRDefault="008851A5" w:rsidP="009942FF">
            <w:pPr>
              <w:pStyle w:val="TableParagraph"/>
              <w:spacing w:before="4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обучающиеся 12-18 лет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127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Создание условий для</w:t>
            </w:r>
          </w:p>
          <w:p w:rsidR="008851A5" w:rsidRPr="009942FF" w:rsidRDefault="008851A5" w:rsidP="009942FF">
            <w:pPr>
              <w:pStyle w:val="TableParagraph"/>
              <w:spacing w:line="278" w:lineRule="exact"/>
              <w:ind w:left="126"/>
              <w:rPr>
                <w:sz w:val="24"/>
                <w:szCs w:val="24"/>
              </w:rPr>
            </w:pPr>
            <w:r w:rsidRPr="009942FF">
              <w:rPr>
                <w:w w:val="90"/>
                <w:sz w:val="24"/>
                <w:szCs w:val="24"/>
              </w:rPr>
              <w:t>развития и гармонизации</w:t>
            </w:r>
          </w:p>
          <w:p w:rsidR="008851A5" w:rsidRPr="009942FF" w:rsidRDefault="008851A5" w:rsidP="009942FF">
            <w:pPr>
              <w:pStyle w:val="TableParagraph"/>
              <w:spacing w:before="67"/>
              <w:ind w:left="13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ЛИННО ЭТИ</w:t>
            </w:r>
          </w:p>
          <w:p w:rsidR="008851A5" w:rsidRPr="009942FF" w:rsidRDefault="008851A5" w:rsidP="009942FF">
            <w:pPr>
              <w:pStyle w:val="TableParagraph"/>
              <w:spacing w:before="17" w:line="277" w:lineRule="exact"/>
              <w:ind w:left="132"/>
              <w:rPr>
                <w:sz w:val="24"/>
                <w:szCs w:val="24"/>
              </w:rPr>
            </w:pPr>
            <w:r w:rsidRPr="009942FF">
              <w:rPr>
                <w:w w:val="95"/>
                <w:sz w:val="24"/>
                <w:szCs w:val="24"/>
              </w:rPr>
              <w:t>несовершеннолетнего</w:t>
            </w:r>
          </w:p>
          <w:p w:rsidR="008851A5" w:rsidRPr="009942FF" w:rsidRDefault="008851A5" w:rsidP="009942FF">
            <w:pPr>
              <w:pStyle w:val="TableParagraph"/>
              <w:ind w:left="125" w:firstLine="63"/>
              <w:rPr>
                <w:sz w:val="24"/>
                <w:szCs w:val="24"/>
              </w:rPr>
            </w:pPr>
            <w:r w:rsidRPr="009942FF">
              <w:rPr>
                <w:w w:val="80"/>
                <w:sz w:val="24"/>
                <w:szCs w:val="24"/>
              </w:rPr>
              <w:t xml:space="preserve">с дезадаптивными формами </w:t>
            </w:r>
            <w:r w:rsidRPr="009942FF">
              <w:rPr>
                <w:w w:val="90"/>
                <w:sz w:val="24"/>
                <w:szCs w:val="24"/>
              </w:rPr>
              <w:t>поведения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3" w:lineRule="exact"/>
              <w:ind w:left="136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Когнитивная сфера (сфера интеллектуального осознания):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32"/>
              </w:tabs>
              <w:spacing w:before="4" w:line="271" w:lineRule="exact"/>
              <w:ind w:left="631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коррекция высших психических</w:t>
            </w:r>
            <w:r w:rsidRPr="009942FF">
              <w:rPr>
                <w:spacing w:val="43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функций;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31"/>
              </w:tabs>
              <w:spacing w:line="271" w:lineRule="exact"/>
              <w:ind w:left="630" w:hanging="141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развитие навыков</w:t>
            </w:r>
            <w:r w:rsidRPr="009942FF">
              <w:rPr>
                <w:spacing w:val="32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саморефлексии.</w:t>
            </w:r>
          </w:p>
          <w:p w:rsidR="008851A5" w:rsidRPr="009942FF" w:rsidRDefault="008851A5" w:rsidP="009942FF">
            <w:pPr>
              <w:pStyle w:val="TableParagraph"/>
              <w:spacing w:before="5" w:line="275" w:lineRule="exact"/>
              <w:ind w:left="141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Эмоционально-личностная сфера: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9"/>
              </w:tabs>
              <w:ind w:right="83" w:firstLine="35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стабилизация психоэмоционального состояния (обучение навыкам вербализации своих чувств, преодоления негативных эмоциональных состояний), обучение навыкам саморегуляции, изменение стереотипов эмоционального</w:t>
            </w:r>
            <w:r w:rsidRPr="009942FF">
              <w:rPr>
                <w:spacing w:val="-34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реагирования;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31"/>
              </w:tabs>
              <w:spacing w:line="272" w:lineRule="exact"/>
              <w:ind w:left="630" w:hanging="141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развитие внутренних критериев</w:t>
            </w:r>
            <w:r w:rsidRPr="009942FF">
              <w:rPr>
                <w:spacing w:val="37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самооценки;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7"/>
                <w:tab w:val="left" w:pos="2968"/>
                <w:tab w:val="left" w:pos="5094"/>
              </w:tabs>
              <w:spacing w:before="5" w:line="237" w:lineRule="auto"/>
              <w:ind w:right="83" w:firstLine="35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</w:t>
            </w:r>
            <w:r w:rsidRPr="009942FF">
              <w:rPr>
                <w:sz w:val="24"/>
                <w:szCs w:val="24"/>
              </w:rPr>
              <w:tab/>
              <w:t>позитивного</w:t>
            </w:r>
            <w:r w:rsidRPr="009942FF">
              <w:rPr>
                <w:sz w:val="24"/>
                <w:szCs w:val="24"/>
              </w:rPr>
              <w:tab/>
            </w:r>
            <w:r w:rsidRPr="009942FF">
              <w:rPr>
                <w:spacing w:val="-1"/>
                <w:sz w:val="24"/>
                <w:szCs w:val="24"/>
              </w:rPr>
              <w:t xml:space="preserve">самовосприятия </w:t>
            </w:r>
            <w:r w:rsidRPr="009942FF">
              <w:rPr>
                <w:sz w:val="24"/>
                <w:szCs w:val="24"/>
              </w:rPr>
              <w:t>и самоотношения (обретение уверенности в своей жизненной позиции и</w:t>
            </w:r>
            <w:r w:rsidRPr="009942FF">
              <w:rPr>
                <w:spacing w:val="2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поступках);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7"/>
              </w:tabs>
              <w:spacing w:before="7" w:line="237" w:lineRule="auto"/>
              <w:ind w:left="139" w:right="99" w:firstLine="350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идентичности, расширение сферы самосознания;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9"/>
              </w:tabs>
              <w:spacing w:line="244" w:lineRule="auto"/>
              <w:ind w:left="139" w:right="111" w:firstLine="350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актуализация личностных ресурсов, развитие творческого самовыражения.</w:t>
            </w:r>
          </w:p>
          <w:p w:rsidR="008851A5" w:rsidRPr="009942FF" w:rsidRDefault="008851A5" w:rsidP="009942FF">
            <w:pPr>
              <w:pStyle w:val="TableParagraph"/>
              <w:spacing w:line="267" w:lineRule="exact"/>
              <w:ind w:left="136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Поведенческая сфера: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7"/>
              </w:tabs>
              <w:spacing w:before="5" w:line="237" w:lineRule="auto"/>
              <w:ind w:left="142" w:right="111" w:firstLine="347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навыков совладающего и ассертивного поведения;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7"/>
              </w:tabs>
              <w:spacing w:before="7" w:line="237" w:lineRule="auto"/>
              <w:ind w:left="139" w:right="110" w:firstLine="35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эффективных стратегий преодоления трудностей.</w:t>
            </w:r>
          </w:p>
          <w:p w:rsidR="008851A5" w:rsidRPr="009942FF" w:rsidRDefault="008851A5" w:rsidP="009942FF">
            <w:pPr>
              <w:pStyle w:val="TableParagraph"/>
              <w:spacing w:line="274" w:lineRule="exact"/>
              <w:ind w:left="136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Коммуникативная сфера: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29"/>
              </w:tabs>
              <w:spacing w:before="5" w:line="275" w:lineRule="exact"/>
              <w:ind w:left="628" w:hanging="139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освоение методов решения</w:t>
            </w:r>
            <w:r w:rsidRPr="009942FF">
              <w:rPr>
                <w:spacing w:val="42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конфликтов;</w:t>
            </w:r>
          </w:p>
          <w:p w:rsidR="008851A5" w:rsidRPr="009942FF" w:rsidRDefault="008851A5" w:rsidP="009942FF">
            <w:pPr>
              <w:pStyle w:val="TableParagraph"/>
              <w:numPr>
                <w:ilvl w:val="0"/>
                <w:numId w:val="2"/>
              </w:numPr>
              <w:tabs>
                <w:tab w:val="left" w:pos="631"/>
              </w:tabs>
              <w:spacing w:line="275" w:lineRule="exact"/>
              <w:ind w:left="630" w:hanging="141"/>
              <w:jc w:val="both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развитие коммуникативных</w:t>
            </w:r>
            <w:r w:rsidRPr="009942FF">
              <w:rPr>
                <w:spacing w:val="19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навыков.</w:t>
            </w:r>
          </w:p>
        </w:tc>
      </w:tr>
      <w:tr w:rsidR="008851A5" w:rsidRPr="009942FF" w:rsidTr="009942FF">
        <w:trPr>
          <w:trHeight w:val="819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22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Профилактическая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28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психолого-педагогическая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36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Викторова</w:t>
            </w:r>
            <w:r w:rsidRPr="009942FF">
              <w:rPr>
                <w:spacing w:val="-22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Е.А.,</w:t>
            </w:r>
          </w:p>
          <w:p w:rsidR="008851A5" w:rsidRPr="009942FF" w:rsidRDefault="008851A5" w:rsidP="009942FF">
            <w:pPr>
              <w:pStyle w:val="TableParagraph"/>
              <w:spacing w:before="4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Лобынцева</w:t>
            </w:r>
            <w:r w:rsidRPr="009942FF">
              <w:rPr>
                <w:spacing w:val="-26"/>
                <w:sz w:val="24"/>
                <w:szCs w:val="24"/>
                <w:lang w:val="en-US"/>
              </w:rPr>
              <w:t xml:space="preserve"> </w:t>
            </w:r>
            <w:r w:rsidRPr="009942FF">
              <w:rPr>
                <w:sz w:val="24"/>
                <w:szCs w:val="24"/>
                <w:lang w:val="en-US"/>
              </w:rPr>
              <w:t>К.Г.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31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Формирование</w:t>
            </w:r>
          </w:p>
          <w:p w:rsidR="008851A5" w:rsidRPr="009942FF" w:rsidRDefault="008851A5" w:rsidP="009942FF">
            <w:pPr>
              <w:pStyle w:val="TableParagraph"/>
              <w:spacing w:before="6" w:line="237" w:lineRule="auto"/>
              <w:ind w:left="132" w:firstLine="3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компетенций, способствующих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tabs>
                <w:tab w:val="left" w:pos="2059"/>
                <w:tab w:val="left" w:pos="3119"/>
                <w:tab w:val="left" w:pos="5579"/>
              </w:tabs>
              <w:spacing w:line="247" w:lineRule="exact"/>
              <w:ind w:left="488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Повышение</w:t>
            </w:r>
            <w:r w:rsidRPr="009942FF">
              <w:rPr>
                <w:sz w:val="24"/>
                <w:szCs w:val="24"/>
                <w:lang w:val="en-US"/>
              </w:rPr>
              <w:tab/>
              <w:t>уровня</w:t>
            </w:r>
            <w:r w:rsidRPr="009942FF">
              <w:rPr>
                <w:sz w:val="24"/>
                <w:szCs w:val="24"/>
                <w:lang w:val="en-US"/>
              </w:rPr>
              <w:tab/>
              <w:t>информированности</w:t>
            </w:r>
            <w:r w:rsidRPr="009942FF">
              <w:rPr>
                <w:sz w:val="24"/>
                <w:szCs w:val="24"/>
                <w:lang w:val="en-US"/>
              </w:rPr>
              <w:tab/>
              <w:t>подростков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firstLine="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 xml:space="preserve">и старшеклассников об опасностях и </w:t>
            </w:r>
            <w:r w:rsidRPr="009942FF">
              <w:rPr>
                <w:sz w:val="24"/>
                <w:szCs w:val="24"/>
                <w:lang w:val="en-US"/>
              </w:rPr>
              <w:t>yrpo</w:t>
            </w:r>
            <w:r w:rsidRPr="009942FF">
              <w:rPr>
                <w:sz w:val="24"/>
                <w:szCs w:val="24"/>
              </w:rPr>
              <w:t>з</w:t>
            </w:r>
            <w:r w:rsidRPr="009942FF">
              <w:rPr>
                <w:sz w:val="24"/>
                <w:szCs w:val="24"/>
                <w:lang w:val="en-US"/>
              </w:rPr>
              <w:t>ax</w:t>
            </w:r>
            <w:r w:rsidRPr="009942FF">
              <w:rPr>
                <w:sz w:val="24"/>
                <w:szCs w:val="24"/>
              </w:rPr>
              <w:t xml:space="preserve"> в информационно- телекоммуникационных сетях.</w:t>
            </w:r>
          </w:p>
        </w:tc>
      </w:tr>
    </w:tbl>
    <w:p w:rsidR="008851A5" w:rsidRPr="003A30D3" w:rsidRDefault="008851A5" w:rsidP="003A30D3">
      <w:pPr>
        <w:spacing w:line="237" w:lineRule="auto"/>
        <w:rPr>
          <w:rFonts w:ascii="Times New Roman" w:hAnsi="Times New Roman"/>
          <w:sz w:val="24"/>
          <w:szCs w:val="24"/>
        </w:rPr>
        <w:sectPr w:rsidR="008851A5" w:rsidRPr="003A30D3">
          <w:pgSz w:w="16840" w:h="11900" w:orient="landscape"/>
          <w:pgMar w:top="1180" w:right="320" w:bottom="280" w:left="440" w:header="707" w:footer="0" w:gutter="0"/>
          <w:cols w:space="720"/>
        </w:sectPr>
      </w:pPr>
    </w:p>
    <w:p w:rsidR="008851A5" w:rsidRPr="003A30D3" w:rsidRDefault="008851A5" w:rsidP="003A30D3">
      <w:pPr>
        <w:pStyle w:val="BodyText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877"/>
        <w:gridCol w:w="3150"/>
        <w:gridCol w:w="6846"/>
      </w:tblGrid>
      <w:tr w:rsidR="008851A5" w:rsidRPr="009942FF" w:rsidTr="009942FF">
        <w:trPr>
          <w:trHeight w:val="3595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28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программа «Безопасность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28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в сети Интернет»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43"/>
              <w:rPr>
                <w:b/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>Целевая группа: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left="135" w:right="717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обучающихся 7- 11 классов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3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обеспечению</w:t>
            </w:r>
          </w:p>
          <w:p w:rsidR="008851A5" w:rsidRPr="009942FF" w:rsidRDefault="008851A5" w:rsidP="009942FF">
            <w:pPr>
              <w:pStyle w:val="TableParagraph"/>
              <w:ind w:left="128" w:firstLine="7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информационно- психологической безопасности школьников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49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и развитие устойчивой направленности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left="135" w:right="83" w:firstLine="1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 xml:space="preserve">у </w:t>
            </w:r>
            <w:r w:rsidRPr="009942FF">
              <w:rPr>
                <w:sz w:val="24"/>
                <w:szCs w:val="24"/>
                <w:lang w:val="en-US"/>
              </w:rPr>
              <w:t>o</w:t>
            </w:r>
            <w:r w:rsidRPr="009942FF">
              <w:rPr>
                <w:sz w:val="24"/>
                <w:szCs w:val="24"/>
              </w:rPr>
              <w:t>6</w:t>
            </w:r>
            <w:r w:rsidRPr="009942FF">
              <w:rPr>
                <w:sz w:val="24"/>
                <w:szCs w:val="24"/>
                <w:lang w:val="en-US"/>
              </w:rPr>
              <w:t>y</w:t>
            </w:r>
            <w:r w:rsidRPr="009942FF">
              <w:rPr>
                <w:sz w:val="24"/>
                <w:szCs w:val="24"/>
              </w:rPr>
              <w:t xml:space="preserve"> чающихся на освоение механизмов информационно- психологической самозащиты.</w:t>
            </w:r>
          </w:p>
          <w:p w:rsidR="008851A5" w:rsidRPr="009942FF" w:rsidRDefault="008851A5" w:rsidP="009942FF">
            <w:pPr>
              <w:pStyle w:val="TableParagraph"/>
              <w:spacing w:before="7" w:line="237" w:lineRule="auto"/>
              <w:ind w:right="82" w:firstLine="350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Расширение репертуара стратегий поведения у школьников в трудных ситуациях, связанных с коммуникационными технологиями.</w:t>
            </w:r>
          </w:p>
          <w:p w:rsidR="008851A5" w:rsidRPr="009942FF" w:rsidRDefault="008851A5" w:rsidP="009942FF">
            <w:pPr>
              <w:pStyle w:val="TableParagraph"/>
              <w:spacing w:before="7" w:line="237" w:lineRule="auto"/>
              <w:ind w:left="135" w:right="101" w:firstLine="35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критической оценки сетевого контента, анализ достоверности информации, навыка эффективной интернет-коммуникации.</w:t>
            </w:r>
          </w:p>
          <w:p w:rsidR="008851A5" w:rsidRPr="009942FF" w:rsidRDefault="008851A5" w:rsidP="009942FF">
            <w:pPr>
              <w:pStyle w:val="TableParagraph"/>
              <w:spacing w:before="8" w:line="237" w:lineRule="auto"/>
              <w:ind w:left="135" w:right="114" w:firstLine="35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 xml:space="preserve">Предупреждение формирования у </w:t>
            </w:r>
            <w:r w:rsidRPr="009942FF">
              <w:rPr>
                <w:sz w:val="24"/>
                <w:szCs w:val="24"/>
                <w:lang w:val="en-US"/>
              </w:rPr>
              <w:t>o</w:t>
            </w:r>
            <w:r w:rsidRPr="009942FF">
              <w:rPr>
                <w:sz w:val="24"/>
                <w:szCs w:val="24"/>
              </w:rPr>
              <w:t>6</w:t>
            </w:r>
            <w:r w:rsidRPr="009942FF">
              <w:rPr>
                <w:sz w:val="24"/>
                <w:szCs w:val="24"/>
                <w:lang w:val="en-US"/>
              </w:rPr>
              <w:t>y</w:t>
            </w:r>
            <w:r w:rsidRPr="009942FF">
              <w:rPr>
                <w:sz w:val="24"/>
                <w:szCs w:val="24"/>
              </w:rPr>
              <w:t xml:space="preserve"> чающихся компьютерной и интернет-зависимости.</w:t>
            </w:r>
          </w:p>
          <w:p w:rsidR="008851A5" w:rsidRPr="009942FF" w:rsidRDefault="008851A5" w:rsidP="009942FF">
            <w:pPr>
              <w:pStyle w:val="TableParagraph"/>
              <w:spacing w:before="7" w:line="237" w:lineRule="auto"/>
              <w:ind w:left="142" w:right="80" w:firstLine="34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Предупреждение совершения несовершеннолетними правонарушений в информационно-коммуникационной сфере.</w:t>
            </w:r>
          </w:p>
        </w:tc>
      </w:tr>
      <w:tr w:rsidR="008851A5" w:rsidRPr="009942FF" w:rsidTr="009942FF">
        <w:trPr>
          <w:trHeight w:val="5776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36" w:lineRule="exact"/>
              <w:ind w:left="12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Профилактическая,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21" w:right="80" w:firstLine="7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психолого-педагогическая программа «Л выбираю жизнь в Гармонии с собой» (профилактика раннего употребления подростками П</w:t>
            </w:r>
            <w:r w:rsidRPr="009942FF">
              <w:rPr>
                <w:sz w:val="24"/>
                <w:szCs w:val="24"/>
                <w:lang w:val="en-US"/>
              </w:rPr>
              <w:t>AB</w:t>
            </w:r>
            <w:r w:rsidRPr="009942FF">
              <w:rPr>
                <w:sz w:val="24"/>
                <w:szCs w:val="24"/>
              </w:rPr>
              <w:t>) *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36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Байдакова Е.Г.,</w:t>
            </w:r>
          </w:p>
          <w:p w:rsidR="008851A5" w:rsidRPr="009942FF" w:rsidRDefault="008851A5" w:rsidP="009942FF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before="1" w:line="275" w:lineRule="exact"/>
              <w:ind w:left="136"/>
              <w:rPr>
                <w:b/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>Целевая группа: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учащихся 6-8 классов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2" w:lineRule="exact"/>
              <w:ind w:left="13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здоровых</w:t>
            </w:r>
          </w:p>
          <w:p w:rsidR="008851A5" w:rsidRPr="009942FF" w:rsidRDefault="008851A5" w:rsidP="009942FF">
            <w:pPr>
              <w:pStyle w:val="TableParagraph"/>
              <w:ind w:left="128" w:firstLine="1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установок и навыков ответственного поведения, снижающих вероятность приобщения детей и подростков</w:t>
            </w:r>
          </w:p>
          <w:p w:rsidR="008851A5" w:rsidRPr="009942FF" w:rsidRDefault="008851A5" w:rsidP="009942FF">
            <w:pPr>
              <w:pStyle w:val="TableParagraph"/>
              <w:ind w:left="128" w:right="122"/>
              <w:rPr>
                <w:sz w:val="24"/>
                <w:szCs w:val="24"/>
              </w:rPr>
            </w:pPr>
            <w:r w:rsidRPr="009942FF">
              <w:rPr>
                <w:smallCaps/>
                <w:w w:val="87"/>
                <w:sz w:val="24"/>
                <w:szCs w:val="24"/>
              </w:rPr>
              <w:t>к</w:t>
            </w:r>
            <w:r w:rsidRPr="009942FF">
              <w:rPr>
                <w:spacing w:val="4"/>
                <w:sz w:val="24"/>
                <w:szCs w:val="24"/>
              </w:rPr>
              <w:t xml:space="preserve"> </w:t>
            </w:r>
            <w:r w:rsidRPr="009942FF">
              <w:rPr>
                <w:w w:val="97"/>
                <w:sz w:val="24"/>
                <w:szCs w:val="24"/>
              </w:rPr>
              <w:t xml:space="preserve">употреблению </w:t>
            </w:r>
            <w:r w:rsidRPr="009942FF">
              <w:rPr>
                <w:spacing w:val="-1"/>
                <w:w w:val="96"/>
                <w:sz w:val="24"/>
                <w:szCs w:val="24"/>
              </w:rPr>
              <w:t>психоактивны</w:t>
            </w:r>
            <w:r w:rsidRPr="009942FF">
              <w:rPr>
                <w:w w:val="96"/>
                <w:sz w:val="24"/>
                <w:szCs w:val="24"/>
              </w:rPr>
              <w:t>х</w:t>
            </w:r>
            <w:r w:rsidRPr="009942FF">
              <w:rPr>
                <w:sz w:val="24"/>
                <w:szCs w:val="24"/>
              </w:rPr>
              <w:t xml:space="preserve"> </w:t>
            </w:r>
            <w:r w:rsidRPr="009942FF">
              <w:rPr>
                <w:spacing w:val="-14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7"/>
                <w:sz w:val="24"/>
                <w:szCs w:val="24"/>
              </w:rPr>
              <w:t xml:space="preserve">веществ </w:t>
            </w:r>
            <w:r w:rsidRPr="009942FF">
              <w:rPr>
                <w:spacing w:val="-1"/>
                <w:w w:val="98"/>
                <w:sz w:val="24"/>
                <w:szCs w:val="24"/>
              </w:rPr>
              <w:t>путе</w:t>
            </w:r>
            <w:r w:rsidRPr="009942FF">
              <w:rPr>
                <w:w w:val="98"/>
                <w:sz w:val="24"/>
                <w:szCs w:val="24"/>
              </w:rPr>
              <w:t>м</w:t>
            </w:r>
            <w:r w:rsidRPr="009942FF">
              <w:rPr>
                <w:spacing w:val="6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7"/>
                <w:sz w:val="24"/>
                <w:szCs w:val="24"/>
              </w:rPr>
              <w:t>формирования гармоничн</w:t>
            </w:r>
            <w:r w:rsidRPr="009942FF">
              <w:rPr>
                <w:w w:val="97"/>
                <w:sz w:val="24"/>
                <w:szCs w:val="24"/>
              </w:rPr>
              <w:t>о</w:t>
            </w:r>
            <w:r w:rsidRPr="009942FF">
              <w:rPr>
                <w:spacing w:val="28"/>
                <w:sz w:val="24"/>
                <w:szCs w:val="24"/>
              </w:rPr>
              <w:t xml:space="preserve"> </w:t>
            </w:r>
            <w:r w:rsidRPr="009942FF">
              <w:rPr>
                <w:w w:val="97"/>
                <w:sz w:val="24"/>
                <w:szCs w:val="24"/>
              </w:rPr>
              <w:t>развитой, здоровой</w:t>
            </w:r>
            <w:r w:rsidRPr="009942FF">
              <w:rPr>
                <w:spacing w:val="22"/>
                <w:sz w:val="24"/>
                <w:szCs w:val="24"/>
              </w:rPr>
              <w:t xml:space="preserve"> </w:t>
            </w:r>
            <w:r w:rsidRPr="009942FF">
              <w:rPr>
                <w:w w:val="97"/>
                <w:sz w:val="24"/>
                <w:szCs w:val="24"/>
              </w:rPr>
              <w:t>личности,</w:t>
            </w:r>
            <w:r w:rsidRPr="009942FF">
              <w:rPr>
                <w:spacing w:val="16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6"/>
                <w:sz w:val="24"/>
                <w:szCs w:val="24"/>
              </w:rPr>
              <w:t xml:space="preserve">стойкой </w:t>
            </w:r>
            <w:r w:rsidRPr="009942FF">
              <w:rPr>
                <w:w w:val="95"/>
                <w:sz w:val="24"/>
                <w:szCs w:val="24"/>
              </w:rPr>
              <w:t>к</w:t>
            </w:r>
            <w:r w:rsidRPr="009942FF">
              <w:rPr>
                <w:spacing w:val="10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7"/>
                <w:sz w:val="24"/>
                <w:szCs w:val="24"/>
              </w:rPr>
              <w:t>жизненны</w:t>
            </w:r>
            <w:r w:rsidRPr="009942FF">
              <w:rPr>
                <w:w w:val="97"/>
                <w:sz w:val="24"/>
                <w:szCs w:val="24"/>
              </w:rPr>
              <w:t>м</w:t>
            </w:r>
            <w:r w:rsidRPr="009942FF">
              <w:rPr>
                <w:spacing w:val="25"/>
                <w:sz w:val="24"/>
                <w:szCs w:val="24"/>
              </w:rPr>
              <w:t xml:space="preserve"> </w:t>
            </w:r>
            <w:r w:rsidRPr="009942FF">
              <w:rPr>
                <w:w w:val="96"/>
                <w:sz w:val="24"/>
                <w:szCs w:val="24"/>
              </w:rPr>
              <w:t>трудностям</w:t>
            </w:r>
            <w:r w:rsidRPr="009942FF">
              <w:rPr>
                <w:spacing w:val="28"/>
                <w:sz w:val="24"/>
                <w:szCs w:val="24"/>
              </w:rPr>
              <w:t xml:space="preserve"> </w:t>
            </w:r>
            <w:r w:rsidRPr="009942FF">
              <w:rPr>
                <w:w w:val="95"/>
                <w:sz w:val="24"/>
                <w:szCs w:val="24"/>
              </w:rPr>
              <w:t xml:space="preserve">и </w:t>
            </w:r>
            <w:r w:rsidRPr="009942FF">
              <w:rPr>
                <w:spacing w:val="-1"/>
                <w:w w:val="96"/>
                <w:sz w:val="24"/>
                <w:szCs w:val="24"/>
              </w:rPr>
              <w:t>проблема</w:t>
            </w:r>
            <w:r w:rsidRPr="009942FF">
              <w:rPr>
                <w:w w:val="96"/>
                <w:sz w:val="24"/>
                <w:szCs w:val="24"/>
              </w:rPr>
              <w:t>м</w:t>
            </w:r>
            <w:r w:rsidRPr="009942FF">
              <w:rPr>
                <w:sz w:val="24"/>
                <w:szCs w:val="24"/>
              </w:rPr>
              <w:t xml:space="preserve"> </w:t>
            </w:r>
            <w:r w:rsidRPr="009942FF">
              <w:rPr>
                <w:spacing w:val="-24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5"/>
                <w:sz w:val="24"/>
                <w:szCs w:val="24"/>
              </w:rPr>
              <w:t>чере</w:t>
            </w:r>
            <w:r w:rsidRPr="009942FF">
              <w:rPr>
                <w:w w:val="95"/>
                <w:sz w:val="24"/>
                <w:szCs w:val="24"/>
              </w:rPr>
              <w:t>з</w:t>
            </w:r>
            <w:r w:rsidRPr="009942FF">
              <w:rPr>
                <w:spacing w:val="14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7"/>
                <w:sz w:val="24"/>
                <w:szCs w:val="24"/>
              </w:rPr>
              <w:t>создание благоприятны</w:t>
            </w:r>
            <w:r w:rsidRPr="009942FF">
              <w:rPr>
                <w:w w:val="97"/>
                <w:sz w:val="24"/>
                <w:szCs w:val="24"/>
              </w:rPr>
              <w:t>х</w:t>
            </w:r>
            <w:r w:rsidRPr="009942FF">
              <w:rPr>
                <w:sz w:val="24"/>
                <w:szCs w:val="24"/>
              </w:rPr>
              <w:t xml:space="preserve"> </w:t>
            </w:r>
            <w:r w:rsidRPr="009942FF">
              <w:rPr>
                <w:spacing w:val="-20"/>
                <w:sz w:val="24"/>
                <w:szCs w:val="24"/>
              </w:rPr>
              <w:t xml:space="preserve"> </w:t>
            </w:r>
            <w:r w:rsidRPr="009942FF">
              <w:rPr>
                <w:w w:val="96"/>
                <w:sz w:val="24"/>
                <w:szCs w:val="24"/>
              </w:rPr>
              <w:t xml:space="preserve">условий, </w:t>
            </w:r>
            <w:r w:rsidRPr="009942FF">
              <w:rPr>
                <w:w w:val="99"/>
                <w:sz w:val="24"/>
                <w:szCs w:val="24"/>
              </w:rPr>
              <w:t xml:space="preserve">обеспечивающих </w:t>
            </w:r>
            <w:r w:rsidRPr="009942FF">
              <w:rPr>
                <w:spacing w:val="-1"/>
                <w:w w:val="97"/>
                <w:sz w:val="24"/>
                <w:szCs w:val="24"/>
              </w:rPr>
              <w:t>формировани</w:t>
            </w:r>
            <w:r w:rsidRPr="009942FF">
              <w:rPr>
                <w:w w:val="97"/>
                <w:sz w:val="24"/>
                <w:szCs w:val="24"/>
              </w:rPr>
              <w:t>е</w:t>
            </w:r>
            <w:r w:rsidRPr="009942FF">
              <w:rPr>
                <w:sz w:val="24"/>
                <w:szCs w:val="24"/>
              </w:rPr>
              <w:t xml:space="preserve"> </w:t>
            </w:r>
            <w:r w:rsidRPr="009942FF">
              <w:rPr>
                <w:spacing w:val="-30"/>
                <w:sz w:val="24"/>
                <w:szCs w:val="24"/>
              </w:rPr>
              <w:t xml:space="preserve"> </w:t>
            </w:r>
            <w:r w:rsidRPr="009942FF">
              <w:rPr>
                <w:w w:val="98"/>
                <w:sz w:val="24"/>
                <w:szCs w:val="24"/>
              </w:rPr>
              <w:t xml:space="preserve">основ </w:t>
            </w:r>
            <w:r w:rsidRPr="009942FF">
              <w:rPr>
                <w:spacing w:val="-1"/>
                <w:w w:val="97"/>
                <w:sz w:val="24"/>
                <w:szCs w:val="24"/>
              </w:rPr>
              <w:t>сохранени</w:t>
            </w:r>
            <w:r w:rsidRPr="009942FF">
              <w:rPr>
                <w:w w:val="97"/>
                <w:sz w:val="24"/>
                <w:szCs w:val="24"/>
              </w:rPr>
              <w:t>я</w:t>
            </w:r>
            <w:r w:rsidRPr="009942FF">
              <w:rPr>
                <w:spacing w:val="26"/>
                <w:sz w:val="24"/>
                <w:szCs w:val="24"/>
              </w:rPr>
              <w:t xml:space="preserve"> </w:t>
            </w:r>
            <w:r w:rsidRPr="009942FF">
              <w:rPr>
                <w:w w:val="97"/>
                <w:sz w:val="24"/>
                <w:szCs w:val="24"/>
              </w:rPr>
              <w:t xml:space="preserve">здоровья, </w:t>
            </w:r>
            <w:r w:rsidRPr="009942FF">
              <w:rPr>
                <w:spacing w:val="-1"/>
                <w:w w:val="97"/>
                <w:sz w:val="24"/>
                <w:szCs w:val="24"/>
              </w:rPr>
              <w:t>формировани</w:t>
            </w:r>
            <w:r w:rsidRPr="009942FF">
              <w:rPr>
                <w:w w:val="97"/>
                <w:sz w:val="24"/>
                <w:szCs w:val="24"/>
              </w:rPr>
              <w:t>я</w:t>
            </w:r>
            <w:r w:rsidRPr="009942FF">
              <w:rPr>
                <w:spacing w:val="29"/>
                <w:sz w:val="24"/>
                <w:szCs w:val="24"/>
              </w:rPr>
              <w:t xml:space="preserve"> </w:t>
            </w:r>
            <w:r w:rsidRPr="009942FF">
              <w:rPr>
                <w:spacing w:val="-1"/>
                <w:w w:val="97"/>
                <w:sz w:val="24"/>
                <w:szCs w:val="24"/>
              </w:rPr>
              <w:t>мотиваци</w:t>
            </w:r>
            <w:r w:rsidRPr="009942FF">
              <w:rPr>
                <w:w w:val="97"/>
                <w:sz w:val="24"/>
                <w:szCs w:val="24"/>
              </w:rPr>
              <w:t>и</w:t>
            </w:r>
            <w:r w:rsidRPr="009942FF">
              <w:rPr>
                <w:spacing w:val="26"/>
                <w:sz w:val="24"/>
                <w:szCs w:val="24"/>
              </w:rPr>
              <w:t xml:space="preserve"> </w:t>
            </w:r>
            <w:r w:rsidRPr="009942FF">
              <w:rPr>
                <w:w w:val="95"/>
                <w:sz w:val="24"/>
                <w:szCs w:val="24"/>
              </w:rPr>
              <w:t xml:space="preserve">к </w:t>
            </w:r>
            <w:r w:rsidRPr="009942FF">
              <w:rPr>
                <w:spacing w:val="-1"/>
                <w:w w:val="96"/>
                <w:sz w:val="24"/>
                <w:szCs w:val="24"/>
              </w:rPr>
              <w:t>активному</w:t>
            </w:r>
          </w:p>
          <w:p w:rsidR="008851A5" w:rsidRPr="009942FF" w:rsidRDefault="008851A5" w:rsidP="009942FF">
            <w:pPr>
              <w:pStyle w:val="TableParagraph"/>
              <w:spacing w:line="270" w:lineRule="exact"/>
              <w:ind w:left="13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 здоровому образу жизни</w:t>
            </w:r>
          </w:p>
          <w:p w:rsidR="008851A5" w:rsidRPr="009942FF" w:rsidRDefault="008851A5" w:rsidP="009942FF">
            <w:pPr>
              <w:pStyle w:val="TableParagraph"/>
              <w:spacing w:before="4" w:line="273" w:lineRule="exact"/>
              <w:ind w:left="130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(ЗОЖ)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36" w:lineRule="exact"/>
              <w:ind w:left="488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Предоставление объективной, соответствующей возрасту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42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информации о психоактивных веществах.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2371"/>
                <w:tab w:val="left" w:pos="3910"/>
              </w:tabs>
              <w:spacing w:before="7" w:line="237" w:lineRule="auto"/>
              <w:ind w:right="83" w:firstLine="34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Повышение</w:t>
            </w:r>
            <w:r w:rsidRPr="009942FF">
              <w:rPr>
                <w:sz w:val="24"/>
                <w:szCs w:val="24"/>
              </w:rPr>
              <w:tab/>
              <w:t>качества</w:t>
            </w:r>
            <w:r w:rsidRPr="009942FF">
              <w:rPr>
                <w:sz w:val="24"/>
                <w:szCs w:val="24"/>
              </w:rPr>
              <w:tab/>
            </w:r>
            <w:r w:rsidRPr="009942FF">
              <w:rPr>
                <w:spacing w:val="-1"/>
                <w:sz w:val="24"/>
                <w:szCs w:val="24"/>
              </w:rPr>
              <w:t xml:space="preserve">психолого-педагогического </w:t>
            </w:r>
            <w:r w:rsidRPr="009942FF">
              <w:rPr>
                <w:sz w:val="24"/>
                <w:szCs w:val="24"/>
              </w:rPr>
              <w:t>сопровождения по проблеме сохранения</w:t>
            </w:r>
            <w:r w:rsidRPr="009942FF">
              <w:rPr>
                <w:spacing w:val="-3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здоровья.</w:t>
            </w:r>
          </w:p>
          <w:p w:rsidR="008851A5" w:rsidRPr="009942FF" w:rsidRDefault="008851A5" w:rsidP="009942FF">
            <w:pPr>
              <w:pStyle w:val="TableParagraph"/>
              <w:ind w:left="137" w:right="101" w:firstLine="350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Пробуждение в детях желания заботиться о своем здоровье (формирование заинтересованного отношения к собственному здоровью) путем соблюдения 6 правил здорового образа жизни и организации здоровьесберегающего характера учебной деятельности и общения.</w:t>
            </w:r>
          </w:p>
          <w:p w:rsidR="008851A5" w:rsidRPr="009942FF" w:rsidRDefault="008851A5" w:rsidP="009942FF">
            <w:pPr>
              <w:pStyle w:val="TableParagraph"/>
              <w:ind w:right="99" w:firstLine="35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ответственное отношение к своему здоровью и здоровью окружающих как к важнейшей ценности (научить обучающихся осознанно выбирать поступки, поведение, позволяющие сохранять и укреплять</w:t>
            </w:r>
            <w:r w:rsidRPr="009942FF">
              <w:rPr>
                <w:spacing w:val="53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здоровье).</w:t>
            </w:r>
          </w:p>
          <w:p w:rsidR="008851A5" w:rsidRPr="009942FF" w:rsidRDefault="008851A5" w:rsidP="009942FF">
            <w:pPr>
              <w:pStyle w:val="TableParagraph"/>
              <w:ind w:left="135" w:right="105" w:firstLine="35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адекватной самооценки, формирование навыков принятия решения, умения сказать «нет», умения определять</w:t>
            </w:r>
          </w:p>
          <w:p w:rsidR="008851A5" w:rsidRPr="009942FF" w:rsidRDefault="008851A5" w:rsidP="009942FF">
            <w:pPr>
              <w:pStyle w:val="TableParagraph"/>
              <w:spacing w:line="237" w:lineRule="auto"/>
              <w:ind w:right="100" w:firstLine="60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 нести ответственность за себя, свои действия и свой выбор, умения обратиться при необходимости за помощью.</w:t>
            </w:r>
          </w:p>
          <w:p w:rsidR="008851A5" w:rsidRPr="009942FF" w:rsidRDefault="008851A5" w:rsidP="009942FF">
            <w:pPr>
              <w:pStyle w:val="TableParagraph"/>
              <w:spacing w:before="4" w:line="237" w:lineRule="auto"/>
              <w:ind w:left="137" w:right="90" w:firstLine="35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социальных навыков, необходимых для здорового образа жизни.</w:t>
            </w:r>
          </w:p>
        </w:tc>
      </w:tr>
    </w:tbl>
    <w:p w:rsidR="008851A5" w:rsidRPr="003A30D3" w:rsidRDefault="008851A5" w:rsidP="003A30D3">
      <w:pPr>
        <w:spacing w:line="237" w:lineRule="auto"/>
        <w:jc w:val="both"/>
        <w:rPr>
          <w:rFonts w:ascii="Times New Roman" w:hAnsi="Times New Roman"/>
          <w:sz w:val="24"/>
          <w:szCs w:val="24"/>
        </w:rPr>
        <w:sectPr w:rsidR="008851A5" w:rsidRPr="003A30D3">
          <w:pgSz w:w="16840" w:h="11900" w:orient="landscape"/>
          <w:pgMar w:top="1180" w:right="320" w:bottom="280" w:left="440" w:header="707" w:footer="0" w:gutter="0"/>
          <w:cols w:space="720"/>
        </w:sectPr>
      </w:pPr>
    </w:p>
    <w:p w:rsidR="008851A5" w:rsidRPr="003A30D3" w:rsidRDefault="008851A5" w:rsidP="003A30D3">
      <w:pPr>
        <w:pStyle w:val="BodyText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877"/>
        <w:gridCol w:w="3150"/>
        <w:gridCol w:w="6846"/>
      </w:tblGrid>
      <w:tr w:rsidR="008851A5" w:rsidRPr="009942FF" w:rsidTr="009942FF">
        <w:trPr>
          <w:trHeight w:val="2492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2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Программа по</w:t>
            </w:r>
          </w:p>
          <w:p w:rsidR="008851A5" w:rsidRPr="009942FF" w:rsidRDefault="008851A5" w:rsidP="009942FF">
            <w:pPr>
              <w:pStyle w:val="TableParagraph"/>
              <w:ind w:left="125" w:right="120" w:firstLine="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профилактике буллинга среди детей подросткового возраста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26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«Дорога добра»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Гимаджиева Океана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Сергеевна</w:t>
            </w:r>
          </w:p>
          <w:p w:rsidR="008851A5" w:rsidRPr="009942FF" w:rsidRDefault="008851A5" w:rsidP="009942FF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before="1"/>
              <w:ind w:left="135" w:right="249" w:firstLine="7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 xml:space="preserve">Целевая группа: </w:t>
            </w:r>
            <w:r w:rsidRPr="009942FF">
              <w:rPr>
                <w:sz w:val="24"/>
                <w:szCs w:val="24"/>
              </w:rPr>
              <w:t xml:space="preserve">обучающиеся подросткового возраста </w:t>
            </w:r>
            <w:r w:rsidRPr="009942FF">
              <w:rPr>
                <w:sz w:val="24"/>
                <w:szCs w:val="24"/>
                <w:lang w:val="en-US"/>
              </w:rPr>
              <w:t>l</w:t>
            </w:r>
            <w:r w:rsidRPr="009942FF">
              <w:rPr>
                <w:sz w:val="24"/>
                <w:szCs w:val="24"/>
              </w:rPr>
              <w:t>3-15 лет (7-9 класс)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28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Профилактики буллинга</w:t>
            </w:r>
          </w:p>
          <w:p w:rsidR="008851A5" w:rsidRPr="009942FF" w:rsidRDefault="008851A5" w:rsidP="009942FF">
            <w:pPr>
              <w:pStyle w:val="TableParagraph"/>
              <w:ind w:left="128" w:right="470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среди учащихся подросткового возраста в условиях общеобразовательной школы.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tabs>
                <w:tab w:val="left" w:pos="1901"/>
                <w:tab w:val="left" w:pos="3069"/>
                <w:tab w:val="left" w:pos="5118"/>
              </w:tabs>
              <w:spacing w:line="256" w:lineRule="exact"/>
              <w:ind w:left="489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Расширять</w:t>
            </w:r>
            <w:r w:rsidRPr="009942FF">
              <w:rPr>
                <w:sz w:val="24"/>
                <w:szCs w:val="24"/>
              </w:rPr>
              <w:tab/>
              <w:t>способы</w:t>
            </w:r>
            <w:r w:rsidRPr="009942FF">
              <w:rPr>
                <w:sz w:val="24"/>
                <w:szCs w:val="24"/>
              </w:rPr>
              <w:tab/>
              <w:t>конструктивного</w:t>
            </w:r>
            <w:r w:rsidRPr="009942FF">
              <w:rPr>
                <w:sz w:val="24"/>
                <w:szCs w:val="24"/>
              </w:rPr>
              <w:tab/>
              <w:t>взаимодействия</w:t>
            </w:r>
          </w:p>
          <w:p w:rsidR="008851A5" w:rsidRPr="009942FF" w:rsidRDefault="008851A5" w:rsidP="009942FF">
            <w:pPr>
              <w:pStyle w:val="TableParagraph"/>
              <w:spacing w:line="273" w:lineRule="exact"/>
              <w:ind w:left="14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в конфликтных ситуациях.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2616"/>
                <w:tab w:val="left" w:pos="4680"/>
                <w:tab w:val="left" w:pos="5226"/>
              </w:tabs>
              <w:spacing w:line="244" w:lineRule="auto"/>
              <w:ind w:right="115" w:firstLine="35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Оптимизировать</w:t>
            </w:r>
            <w:r w:rsidRPr="009942FF">
              <w:rPr>
                <w:sz w:val="24"/>
                <w:szCs w:val="24"/>
              </w:rPr>
              <w:tab/>
              <w:t>межличностные</w:t>
            </w:r>
            <w:r w:rsidRPr="009942FF">
              <w:rPr>
                <w:sz w:val="24"/>
                <w:szCs w:val="24"/>
              </w:rPr>
              <w:tab/>
              <w:t>и</w:t>
            </w:r>
            <w:r w:rsidRPr="009942FF">
              <w:rPr>
                <w:sz w:val="24"/>
                <w:szCs w:val="24"/>
              </w:rPr>
              <w:tab/>
            </w:r>
            <w:r w:rsidRPr="009942FF">
              <w:rPr>
                <w:spacing w:val="-1"/>
                <w:w w:val="95"/>
                <w:sz w:val="24"/>
                <w:szCs w:val="24"/>
              </w:rPr>
              <w:t xml:space="preserve">межгрупповые </w:t>
            </w:r>
            <w:r w:rsidRPr="009942FF">
              <w:rPr>
                <w:sz w:val="24"/>
                <w:szCs w:val="24"/>
              </w:rPr>
              <w:t>отношения в классном</w:t>
            </w:r>
            <w:r w:rsidRPr="009942FF">
              <w:rPr>
                <w:spacing w:val="-1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коллективе.</w:t>
            </w:r>
          </w:p>
          <w:p w:rsidR="008851A5" w:rsidRPr="009942FF" w:rsidRDefault="008851A5" w:rsidP="009942FF">
            <w:pPr>
              <w:pStyle w:val="TableParagraph"/>
              <w:spacing w:line="265" w:lineRule="exact"/>
              <w:ind w:left="49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Обучать навыкам самоконтроля.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37" w:firstLine="35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Развивать способность понимать и принимать особенности другого человека.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3479"/>
                <w:tab w:val="left" w:pos="4953"/>
                <w:tab w:val="left" w:pos="6302"/>
              </w:tabs>
              <w:spacing w:line="237" w:lineRule="auto"/>
              <w:ind w:left="135" w:right="99" w:firstLine="35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 xml:space="preserve">Способствовать </w:t>
            </w:r>
            <w:r w:rsidRPr="009942FF">
              <w:rPr>
                <w:spacing w:val="5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развитию</w:t>
            </w:r>
            <w:r w:rsidRPr="009942FF">
              <w:rPr>
                <w:sz w:val="24"/>
                <w:szCs w:val="24"/>
              </w:rPr>
              <w:tab/>
              <w:t>позитивного</w:t>
            </w:r>
            <w:r w:rsidRPr="009942FF">
              <w:rPr>
                <w:sz w:val="24"/>
                <w:szCs w:val="24"/>
              </w:rPr>
              <w:tab/>
              <w:t>восприятие</w:t>
            </w:r>
            <w:r w:rsidRPr="009942FF">
              <w:rPr>
                <w:sz w:val="24"/>
                <w:szCs w:val="24"/>
              </w:rPr>
              <w:tab/>
            </w:r>
            <w:r w:rsidRPr="009942FF">
              <w:rPr>
                <w:spacing w:val="-5"/>
                <w:w w:val="95"/>
                <w:sz w:val="24"/>
                <w:szCs w:val="24"/>
              </w:rPr>
              <w:t xml:space="preserve">себя </w:t>
            </w:r>
            <w:r w:rsidRPr="009942FF">
              <w:rPr>
                <w:sz w:val="24"/>
                <w:szCs w:val="24"/>
              </w:rPr>
              <w:t>и другого</w:t>
            </w:r>
            <w:r w:rsidRPr="009942FF">
              <w:rPr>
                <w:spacing w:val="17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человека.</w:t>
            </w:r>
          </w:p>
        </w:tc>
      </w:tr>
      <w:tr w:rsidR="008851A5" w:rsidRPr="009942FF" w:rsidTr="009942FF">
        <w:trPr>
          <w:trHeight w:val="4405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2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Программа по</w:t>
            </w:r>
          </w:p>
          <w:p w:rsidR="008851A5" w:rsidRPr="009942FF" w:rsidRDefault="008851A5" w:rsidP="009942FF">
            <w:pPr>
              <w:pStyle w:val="TableParagraph"/>
              <w:ind w:left="12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профилактике насилия в отношении детей и подростков «Песчинка. А если мы поговорим об этом?»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37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Козель Е.В.,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Потоцкий Д.О.</w:t>
            </w:r>
          </w:p>
          <w:p w:rsidR="008851A5" w:rsidRPr="009942FF" w:rsidRDefault="008851A5" w:rsidP="009942FF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before="1" w:line="275" w:lineRule="exact"/>
              <w:ind w:left="136"/>
              <w:rPr>
                <w:b/>
                <w:sz w:val="24"/>
                <w:szCs w:val="24"/>
                <w:lang w:val="en-US"/>
              </w:rPr>
            </w:pPr>
            <w:r w:rsidRPr="009942FF">
              <w:rPr>
                <w:b/>
                <w:sz w:val="24"/>
                <w:szCs w:val="24"/>
                <w:lang w:val="en-US"/>
              </w:rPr>
              <w:t>Целевая гpynпa: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обучающиеся 12 - 17 лет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3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Создание эффективной</w:t>
            </w:r>
          </w:p>
          <w:p w:rsidR="008851A5" w:rsidRPr="009942FF" w:rsidRDefault="008851A5" w:rsidP="009942FF">
            <w:pPr>
              <w:pStyle w:val="TableParagraph"/>
              <w:ind w:left="127" w:right="113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системы предотвращения насилия в отношении детей и подростков. Выявление опасных ситуаций, преодоления одиночества молодых людей, оставшихся один на один</w:t>
            </w:r>
            <w:r w:rsidRPr="009942FF">
              <w:rPr>
                <w:spacing w:val="-15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со своей проблемой, повышение их способности к самостоятельным активным действиям и выявление в окружении каждого молодого</w:t>
            </w:r>
            <w:r w:rsidRPr="009942FF">
              <w:rPr>
                <w:spacing w:val="-18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человека</w:t>
            </w:r>
          </w:p>
          <w:p w:rsidR="008851A5" w:rsidRPr="009942FF" w:rsidRDefault="008851A5" w:rsidP="009942FF">
            <w:pPr>
              <w:pStyle w:val="TableParagraph"/>
              <w:ind w:left="133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«референтных» взрослых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49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у подростков адекватной оценочной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42" w:right="107" w:hanging="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деятельности, направленной на анализ собственного поведения и поступков окружающих</w:t>
            </w:r>
            <w:r w:rsidRPr="009942FF">
              <w:rPr>
                <w:spacing w:val="5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людей.</w:t>
            </w:r>
          </w:p>
          <w:p w:rsidR="008851A5" w:rsidRPr="009942FF" w:rsidRDefault="008851A5" w:rsidP="009942FF">
            <w:pPr>
              <w:pStyle w:val="TableParagraph"/>
              <w:spacing w:before="2" w:line="230" w:lineRule="auto"/>
              <w:ind w:right="102" w:firstLine="34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Информирование подростков о существующих службах оказания помощи и правилах обращения.</w:t>
            </w:r>
          </w:p>
          <w:p w:rsidR="008851A5" w:rsidRPr="009942FF" w:rsidRDefault="008851A5" w:rsidP="009942FF">
            <w:pPr>
              <w:pStyle w:val="TableParagraph"/>
              <w:spacing w:before="7"/>
              <w:ind w:left="134" w:right="81" w:firstLine="35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Привлечение внимание к данной проблеме сотрудников образовательных учреждений, обучение их распознавать опасность,</w:t>
            </w:r>
            <w:r w:rsidRPr="009942FF">
              <w:rPr>
                <w:spacing w:val="-3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которая</w:t>
            </w:r>
            <w:r w:rsidRPr="009942FF">
              <w:rPr>
                <w:spacing w:val="-1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может</w:t>
            </w:r>
            <w:r w:rsidRPr="009942FF">
              <w:rPr>
                <w:spacing w:val="-8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грозить</w:t>
            </w:r>
            <w:r w:rsidRPr="009942FF">
              <w:rPr>
                <w:spacing w:val="-6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ребенку,</w:t>
            </w:r>
            <w:r w:rsidRPr="009942FF">
              <w:rPr>
                <w:spacing w:val="-10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чтобы</w:t>
            </w:r>
            <w:r w:rsidRPr="009942FF">
              <w:rPr>
                <w:spacing w:val="-1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прийти</w:t>
            </w:r>
            <w:r w:rsidRPr="009942FF">
              <w:rPr>
                <w:spacing w:val="-7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ему</w:t>
            </w:r>
            <w:r w:rsidRPr="009942FF">
              <w:rPr>
                <w:spacing w:val="-1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на помощь      и,      в       случае       необходимости,       направить в соответствующую службу и оказывать непосредственную поддержку пострадавшим</w:t>
            </w:r>
            <w:r w:rsidRPr="009942FF">
              <w:rPr>
                <w:spacing w:val="-9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детям.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37" w:right="111" w:firstLine="354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Снятие психоэмоционального напряжение в подростковой группе.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1993"/>
                <w:tab w:val="left" w:pos="3443"/>
              </w:tabs>
              <w:spacing w:line="237" w:lineRule="auto"/>
              <w:ind w:left="134" w:right="98" w:firstLine="356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у подростков положительные социально- личностных</w:t>
            </w:r>
            <w:r w:rsidRPr="009942FF">
              <w:rPr>
                <w:sz w:val="24"/>
                <w:szCs w:val="24"/>
              </w:rPr>
              <w:tab/>
              <w:t>качеств,</w:t>
            </w:r>
            <w:r w:rsidRPr="009942FF">
              <w:rPr>
                <w:sz w:val="24"/>
                <w:szCs w:val="24"/>
              </w:rPr>
              <w:tab/>
              <w:t>способствующих лу чшему взаимопониманию при</w:t>
            </w:r>
            <w:r w:rsidRPr="009942FF">
              <w:rPr>
                <w:spacing w:val="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общении.</w:t>
            </w:r>
          </w:p>
        </w:tc>
      </w:tr>
      <w:tr w:rsidR="008851A5" w:rsidRPr="009942FF" w:rsidTr="009942FF">
        <w:trPr>
          <w:trHeight w:val="2746"/>
        </w:trPr>
        <w:tc>
          <w:tcPr>
            <w:tcW w:w="2963" w:type="dxa"/>
          </w:tcPr>
          <w:p w:rsidR="008851A5" w:rsidRPr="009942FF" w:rsidRDefault="008851A5" w:rsidP="009942FF">
            <w:pPr>
              <w:pStyle w:val="TableParagraph"/>
              <w:spacing w:line="241" w:lineRule="exact"/>
              <w:ind w:left="12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Дополнительная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21" w:firstLine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общеобразовательная общеразвивающая программа социально- педагогической направленности «Мы разные, но мы вместе»</w:t>
            </w:r>
          </w:p>
        </w:tc>
        <w:tc>
          <w:tcPr>
            <w:tcW w:w="2877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133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Таймазова Океана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3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Ивановна.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line="237" w:lineRule="auto"/>
              <w:ind w:hanging="4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Целевая г</w:t>
            </w:r>
            <w:r w:rsidRPr="009942FF">
              <w:rPr>
                <w:sz w:val="24"/>
                <w:szCs w:val="24"/>
                <w:lang w:val="en-US"/>
              </w:rPr>
              <w:t>py</w:t>
            </w:r>
            <w:r w:rsidRPr="009942FF">
              <w:rPr>
                <w:sz w:val="24"/>
                <w:szCs w:val="24"/>
              </w:rPr>
              <w:t>пп</w:t>
            </w:r>
            <w:r w:rsidRPr="009942FF">
              <w:rPr>
                <w:sz w:val="24"/>
                <w:szCs w:val="24"/>
                <w:lang w:val="en-US"/>
              </w:rPr>
              <w:t>a</w:t>
            </w:r>
            <w:r w:rsidRPr="009942FF">
              <w:rPr>
                <w:sz w:val="24"/>
                <w:szCs w:val="24"/>
              </w:rPr>
              <w:t>: обучающиеся 13 - 16 лет</w:t>
            </w:r>
          </w:p>
        </w:tc>
        <w:tc>
          <w:tcPr>
            <w:tcW w:w="3150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13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Создание комплексной</w:t>
            </w:r>
          </w:p>
          <w:p w:rsidR="008851A5" w:rsidRPr="009942FF" w:rsidRDefault="008851A5" w:rsidP="009942FF">
            <w:pPr>
              <w:pStyle w:val="TableParagraph"/>
              <w:ind w:left="132" w:right="54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 xml:space="preserve">системы занятий по обучению подростков </w:t>
            </w:r>
            <w:r w:rsidRPr="009942FF">
              <w:rPr>
                <w:w w:val="95"/>
                <w:sz w:val="24"/>
                <w:szCs w:val="24"/>
              </w:rPr>
              <w:t xml:space="preserve">навыкам компетентного </w:t>
            </w:r>
            <w:r w:rsidRPr="009942FF">
              <w:rPr>
                <w:sz w:val="24"/>
                <w:szCs w:val="24"/>
              </w:rPr>
              <w:t xml:space="preserve">общения, обучению способам выхода из </w:t>
            </w:r>
            <w:r w:rsidRPr="009942FF">
              <w:rPr>
                <w:w w:val="95"/>
                <w:sz w:val="24"/>
                <w:szCs w:val="24"/>
              </w:rPr>
              <w:t xml:space="preserve">конфликтных ситуаций, </w:t>
            </w:r>
            <w:r w:rsidRPr="009942FF">
              <w:rPr>
                <w:sz w:val="24"/>
                <w:szCs w:val="24"/>
              </w:rPr>
              <w:t>способности к эмпатии, сочувствию, сопереживанию.</w:t>
            </w:r>
          </w:p>
        </w:tc>
        <w:tc>
          <w:tcPr>
            <w:tcW w:w="6846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489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Развить чувства собственного достоинства и уметь уважать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37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достоинство других.</w:t>
            </w:r>
          </w:p>
          <w:p w:rsidR="008851A5" w:rsidRPr="009942FF" w:rsidRDefault="008851A5" w:rsidP="009942FF">
            <w:pPr>
              <w:pStyle w:val="TableParagraph"/>
              <w:spacing w:before="4" w:line="275" w:lineRule="exact"/>
              <w:ind w:left="489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Развивать коммуникативные навыки.</w:t>
            </w:r>
          </w:p>
          <w:p w:rsidR="008851A5" w:rsidRPr="009942FF" w:rsidRDefault="008851A5" w:rsidP="009942FF">
            <w:pPr>
              <w:pStyle w:val="TableParagraph"/>
              <w:spacing w:before="1" w:line="237" w:lineRule="auto"/>
              <w:ind w:left="489" w:firstLine="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Обучать способам выхода из конфликтных ситуаций. Развивать доверие и умение выслушать другого человека,</w:t>
            </w:r>
          </w:p>
          <w:p w:rsidR="008851A5" w:rsidRPr="009942FF" w:rsidRDefault="008851A5" w:rsidP="009942FF">
            <w:pPr>
              <w:pStyle w:val="TableParagraph"/>
              <w:spacing w:before="5" w:line="275" w:lineRule="exact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способность к эмпатии, сочувствию, сопереживанию.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49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Ознакомить с понятиями «толерантности»,</w:t>
            </w:r>
            <w:r w:rsidRPr="009942FF">
              <w:rPr>
                <w:spacing w:val="55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«толерантная</w:t>
            </w:r>
          </w:p>
          <w:p w:rsidR="008851A5" w:rsidRPr="009942FF" w:rsidRDefault="008851A5" w:rsidP="009942FF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9942FF">
              <w:rPr>
                <w:w w:val="105"/>
                <w:sz w:val="24"/>
                <w:szCs w:val="24"/>
              </w:rPr>
              <w:t>Личность»</w:t>
            </w:r>
          </w:p>
        </w:tc>
      </w:tr>
    </w:tbl>
    <w:p w:rsidR="008851A5" w:rsidRPr="003A30D3" w:rsidRDefault="008851A5" w:rsidP="003A30D3">
      <w:pPr>
        <w:rPr>
          <w:rFonts w:ascii="Times New Roman" w:hAnsi="Times New Roman"/>
          <w:sz w:val="24"/>
          <w:szCs w:val="24"/>
        </w:rPr>
        <w:sectPr w:rsidR="008851A5" w:rsidRPr="003A30D3">
          <w:pgSz w:w="16840" w:h="11900" w:orient="landscape"/>
          <w:pgMar w:top="1180" w:right="320" w:bottom="280" w:left="440" w:header="707" w:footer="0" w:gutter="0"/>
          <w:cols w:space="720"/>
        </w:sectPr>
      </w:pPr>
    </w:p>
    <w:p w:rsidR="008851A5" w:rsidRPr="003A30D3" w:rsidRDefault="008851A5" w:rsidP="003A30D3">
      <w:pPr>
        <w:pStyle w:val="BodyText"/>
        <w:rPr>
          <w:sz w:val="24"/>
          <w:szCs w:val="24"/>
        </w:rPr>
      </w:pPr>
    </w:p>
    <w:tbl>
      <w:tblPr>
        <w:tblW w:w="0" w:type="auto"/>
        <w:tblInd w:w="12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58"/>
        <w:gridCol w:w="2881"/>
        <w:gridCol w:w="3154"/>
        <w:gridCol w:w="6841"/>
      </w:tblGrid>
      <w:tr w:rsidR="008851A5" w:rsidRPr="009942FF" w:rsidTr="009942FF">
        <w:trPr>
          <w:trHeight w:val="3864"/>
        </w:trPr>
        <w:tc>
          <w:tcPr>
            <w:tcW w:w="2958" w:type="dxa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2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Программа психолого—</w:t>
            </w:r>
          </w:p>
          <w:p w:rsidR="008851A5" w:rsidRPr="009942FF" w:rsidRDefault="008851A5" w:rsidP="009942FF">
            <w:pPr>
              <w:pStyle w:val="TableParagraph"/>
              <w:ind w:left="121" w:right="91" w:firstLine="7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педагогической профилактики девиантного поведения детей и подростков «Путь к себе»</w:t>
            </w:r>
          </w:p>
        </w:tc>
        <w:tc>
          <w:tcPr>
            <w:tcW w:w="2881" w:type="dxa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14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Шагивалиева Гульнара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4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Камиловна</w:t>
            </w:r>
          </w:p>
          <w:p w:rsidR="008851A5" w:rsidRPr="009942FF" w:rsidRDefault="008851A5" w:rsidP="009942FF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spacing w:before="1"/>
              <w:ind w:left="140" w:right="81" w:firstLine="8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 xml:space="preserve">Целевая группа: </w:t>
            </w:r>
            <w:r w:rsidRPr="009942FF">
              <w:rPr>
                <w:sz w:val="24"/>
                <w:szCs w:val="24"/>
              </w:rPr>
              <w:t>социально и педагогически запущенные дети, подростки с девиантным поведением и непсихотическими видами дезадаптационных реакций</w:t>
            </w:r>
          </w:p>
        </w:tc>
        <w:tc>
          <w:tcPr>
            <w:tcW w:w="3154" w:type="dxa"/>
            <w:tcBorders>
              <w:bottom w:val="nil"/>
            </w:tcBorders>
          </w:tcPr>
          <w:p w:rsidR="008851A5" w:rsidRPr="009942FF" w:rsidRDefault="008851A5" w:rsidP="009942FF">
            <w:pPr>
              <w:pStyle w:val="TableParagraph"/>
              <w:spacing w:line="232" w:lineRule="auto"/>
              <w:ind w:left="125" w:right="27" w:hanging="2"/>
              <w:rPr>
                <w:sz w:val="24"/>
                <w:szCs w:val="24"/>
              </w:rPr>
            </w:pPr>
            <w:r w:rsidRPr="009942FF">
              <w:rPr>
                <w:w w:val="80"/>
                <w:sz w:val="24"/>
                <w:szCs w:val="24"/>
              </w:rPr>
              <w:t xml:space="preserve">Профилактика и коррекция </w:t>
            </w:r>
            <w:r w:rsidRPr="009942FF">
              <w:rPr>
                <w:w w:val="90"/>
                <w:sz w:val="24"/>
                <w:szCs w:val="24"/>
              </w:rPr>
              <w:t>девиантного поведения школьников, развитие</w:t>
            </w:r>
          </w:p>
          <w:p w:rsidR="008851A5" w:rsidRPr="009942FF" w:rsidRDefault="008851A5" w:rsidP="009942FF">
            <w:pPr>
              <w:pStyle w:val="TableParagraph"/>
              <w:spacing w:line="232" w:lineRule="auto"/>
              <w:ind w:left="133" w:right="778" w:firstLine="2"/>
              <w:rPr>
                <w:sz w:val="24"/>
                <w:szCs w:val="24"/>
              </w:rPr>
            </w:pPr>
            <w:r w:rsidRPr="009942FF">
              <w:rPr>
                <w:w w:val="80"/>
                <w:sz w:val="24"/>
                <w:szCs w:val="24"/>
              </w:rPr>
              <w:t xml:space="preserve">личностных ресурсов </w:t>
            </w:r>
            <w:r w:rsidRPr="009942FF">
              <w:rPr>
                <w:w w:val="90"/>
                <w:sz w:val="24"/>
                <w:szCs w:val="24"/>
              </w:rPr>
              <w:t>и стратегий с целью</w:t>
            </w:r>
          </w:p>
          <w:p w:rsidR="008851A5" w:rsidRPr="009942FF" w:rsidRDefault="008851A5" w:rsidP="009942FF">
            <w:pPr>
              <w:pStyle w:val="TableParagraph"/>
              <w:spacing w:line="235" w:lineRule="auto"/>
              <w:ind w:left="126" w:right="27" w:firstLine="6"/>
              <w:rPr>
                <w:sz w:val="24"/>
                <w:szCs w:val="24"/>
              </w:rPr>
            </w:pPr>
            <w:r w:rsidRPr="009942FF">
              <w:rPr>
                <w:w w:val="80"/>
                <w:sz w:val="24"/>
                <w:szCs w:val="24"/>
              </w:rPr>
              <w:t xml:space="preserve">адаптации к требованиям </w:t>
            </w:r>
            <w:r w:rsidRPr="009942FF">
              <w:rPr>
                <w:w w:val="90"/>
                <w:sz w:val="24"/>
                <w:szCs w:val="24"/>
              </w:rPr>
              <w:t xml:space="preserve">среды и изменения дезадаптивных форм </w:t>
            </w:r>
            <w:r w:rsidRPr="009942FF">
              <w:rPr>
                <w:w w:val="80"/>
                <w:sz w:val="24"/>
                <w:szCs w:val="24"/>
              </w:rPr>
              <w:t xml:space="preserve">поведения на адаптивные; </w:t>
            </w:r>
            <w:r w:rsidRPr="009942FF">
              <w:rPr>
                <w:w w:val="90"/>
                <w:sz w:val="24"/>
                <w:szCs w:val="24"/>
                <w:lang w:val="en-US"/>
              </w:rPr>
              <w:t>o</w:t>
            </w:r>
            <w:r w:rsidRPr="009942FF">
              <w:rPr>
                <w:w w:val="90"/>
                <w:sz w:val="24"/>
                <w:szCs w:val="24"/>
              </w:rPr>
              <w:t>6</w:t>
            </w:r>
            <w:r w:rsidRPr="009942FF">
              <w:rPr>
                <w:w w:val="90"/>
                <w:sz w:val="24"/>
                <w:szCs w:val="24"/>
                <w:lang w:val="en-US"/>
              </w:rPr>
              <w:t>y</w:t>
            </w:r>
            <w:r w:rsidRPr="009942FF">
              <w:rPr>
                <w:w w:val="90"/>
                <w:sz w:val="24"/>
                <w:szCs w:val="24"/>
              </w:rPr>
              <w:t xml:space="preserve"> чения подростков здоровому жизненному стилю</w:t>
            </w:r>
          </w:p>
          <w:p w:rsidR="008851A5" w:rsidRPr="009942FF" w:rsidRDefault="008851A5" w:rsidP="009942FF">
            <w:pPr>
              <w:pStyle w:val="TableParagraph"/>
              <w:spacing w:before="24" w:line="232" w:lineRule="auto"/>
              <w:ind w:left="131" w:right="1019" w:firstLine="1"/>
              <w:rPr>
                <w:sz w:val="24"/>
                <w:szCs w:val="24"/>
                <w:lang w:val="en-US"/>
              </w:rPr>
            </w:pPr>
            <w:r w:rsidRPr="009942FF">
              <w:rPr>
                <w:w w:val="85"/>
                <w:sz w:val="24"/>
                <w:szCs w:val="24"/>
                <w:lang w:val="en-US"/>
              </w:rPr>
              <w:t>и формированию стрессоустойчивой</w:t>
            </w:r>
          </w:p>
        </w:tc>
        <w:tc>
          <w:tcPr>
            <w:tcW w:w="6841" w:type="dxa"/>
            <w:vMerge w:val="restart"/>
          </w:tcPr>
          <w:p w:rsidR="008851A5" w:rsidRPr="009942FF" w:rsidRDefault="008851A5" w:rsidP="009942FF">
            <w:pPr>
              <w:pStyle w:val="TableParagraph"/>
              <w:spacing w:line="256" w:lineRule="exact"/>
              <w:ind w:left="488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мотивации на эффективное социально-</w:t>
            </w:r>
          </w:p>
          <w:p w:rsidR="008851A5" w:rsidRPr="009942FF" w:rsidRDefault="008851A5" w:rsidP="009942F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психологическое и физическое развитие.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right="84" w:firstLine="348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мотивации на социально-поддерживающее поведение.</w:t>
            </w:r>
          </w:p>
          <w:p w:rsidR="008851A5" w:rsidRPr="009942FF" w:rsidRDefault="008851A5" w:rsidP="009942FF">
            <w:pPr>
              <w:pStyle w:val="TableParagraph"/>
              <w:tabs>
                <w:tab w:val="left" w:pos="2038"/>
                <w:tab w:val="left" w:pos="4118"/>
                <w:tab w:val="left" w:pos="5715"/>
              </w:tabs>
              <w:ind w:left="132" w:right="77" w:firstLine="35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Развитие</w:t>
            </w:r>
            <w:r w:rsidRPr="009942FF">
              <w:rPr>
                <w:sz w:val="24"/>
                <w:szCs w:val="24"/>
              </w:rPr>
              <w:tab/>
              <w:t>протективных</w:t>
            </w:r>
            <w:r w:rsidRPr="009942FF">
              <w:rPr>
                <w:sz w:val="24"/>
                <w:szCs w:val="24"/>
              </w:rPr>
              <w:tab/>
              <w:t>факторов</w:t>
            </w:r>
            <w:r w:rsidRPr="009942FF">
              <w:rPr>
                <w:sz w:val="24"/>
                <w:szCs w:val="24"/>
              </w:rPr>
              <w:tab/>
            </w:r>
            <w:r w:rsidRPr="009942FF">
              <w:rPr>
                <w:w w:val="95"/>
                <w:sz w:val="24"/>
                <w:szCs w:val="24"/>
              </w:rPr>
              <w:t xml:space="preserve">здорового </w:t>
            </w:r>
            <w:r w:rsidRPr="009942FF">
              <w:rPr>
                <w:sz w:val="24"/>
                <w:szCs w:val="24"/>
              </w:rPr>
              <w:t>и социальноэффективного поведения, личностно-средовых ресурсов и поведенческих стратегий у</w:t>
            </w:r>
            <w:r w:rsidRPr="009942FF">
              <w:rPr>
                <w:spacing w:val="17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школьников.</w:t>
            </w:r>
          </w:p>
          <w:p w:rsidR="008851A5" w:rsidRPr="009942FF" w:rsidRDefault="008851A5" w:rsidP="009942FF">
            <w:pPr>
              <w:pStyle w:val="TableParagraph"/>
              <w:ind w:left="136" w:right="77" w:firstLine="35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знаний и навыков в области</w:t>
            </w:r>
            <w:r w:rsidRPr="009942FF">
              <w:rPr>
                <w:spacing w:val="-32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противодействия употреблению наркотиков  и  других  психоактивных  веществ у детей, родителей и</w:t>
            </w:r>
            <w:r w:rsidRPr="009942FF">
              <w:rPr>
                <w:spacing w:val="-4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учителей.</w:t>
            </w:r>
          </w:p>
          <w:p w:rsidR="008851A5" w:rsidRPr="009942FF" w:rsidRDefault="008851A5" w:rsidP="009942FF">
            <w:pPr>
              <w:pStyle w:val="TableParagraph"/>
              <w:spacing w:line="244" w:lineRule="auto"/>
              <w:ind w:left="134" w:right="110" w:firstLine="353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мотивации на изменение дезадаптивных форм поведения.</w:t>
            </w:r>
          </w:p>
          <w:p w:rsidR="008851A5" w:rsidRPr="009942FF" w:rsidRDefault="008851A5" w:rsidP="009942FF">
            <w:pPr>
              <w:pStyle w:val="TableParagraph"/>
              <w:spacing w:line="265" w:lineRule="exact"/>
              <w:ind w:left="485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Изменение дезадаптивных форм поведения на адаптивные.</w:t>
            </w:r>
          </w:p>
          <w:p w:rsidR="008851A5" w:rsidRPr="009942FF" w:rsidRDefault="008851A5" w:rsidP="009942FF">
            <w:pPr>
              <w:pStyle w:val="TableParagraph"/>
              <w:spacing w:line="237" w:lineRule="auto"/>
              <w:ind w:left="136" w:right="85" w:firstLine="35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Формирование и развитие социально-поддерживающих сетей сверстников и взрослых.</w:t>
            </w:r>
          </w:p>
          <w:p w:rsidR="008851A5" w:rsidRPr="009942FF" w:rsidRDefault="008851A5" w:rsidP="009942FF">
            <w:pPr>
              <w:pStyle w:val="TableParagraph"/>
              <w:ind w:left="136" w:right="94" w:firstLine="349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Поощрение стремления подростков к прекращению употребления психоактивных веществ и  минимизация  вреда от такого</w:t>
            </w:r>
            <w:r w:rsidRPr="009942FF">
              <w:rPr>
                <w:spacing w:val="1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употребления.</w:t>
            </w:r>
          </w:p>
        </w:tc>
      </w:tr>
      <w:tr w:rsidR="008851A5" w:rsidRPr="009942FF" w:rsidTr="009942FF">
        <w:trPr>
          <w:trHeight w:val="1091"/>
        </w:trPr>
        <w:tc>
          <w:tcPr>
            <w:tcW w:w="2958" w:type="dxa"/>
            <w:tcBorders>
              <w:top w:val="nil"/>
            </w:tcBorders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8851A5" w:rsidRPr="009942FF" w:rsidRDefault="008851A5" w:rsidP="009942F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</w:tcBorders>
          </w:tcPr>
          <w:p w:rsidR="008851A5" w:rsidRPr="009942FF" w:rsidRDefault="008851A5" w:rsidP="009942FF">
            <w:pPr>
              <w:pStyle w:val="TableParagraph"/>
              <w:spacing w:before="21"/>
              <w:ind w:left="0"/>
              <w:rPr>
                <w:sz w:val="24"/>
                <w:szCs w:val="24"/>
              </w:rPr>
            </w:pPr>
          </w:p>
        </w:tc>
        <w:tc>
          <w:tcPr>
            <w:tcW w:w="6841" w:type="dxa"/>
            <w:vMerge/>
            <w:tcBorders>
              <w:top w:val="nil"/>
            </w:tcBorders>
          </w:tcPr>
          <w:p w:rsidR="008851A5" w:rsidRPr="009942FF" w:rsidRDefault="008851A5" w:rsidP="009942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1A5" w:rsidRPr="009942FF" w:rsidTr="009942FF">
        <w:trPr>
          <w:trHeight w:val="3297"/>
        </w:trPr>
        <w:tc>
          <w:tcPr>
            <w:tcW w:w="2958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Развивающая психолого-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2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педагогическая программа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21" w:right="156" w:firstLine="5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«Формирование и развитие эмоционального интеллекта у участников образовательного процесса»</w:t>
            </w:r>
          </w:p>
        </w:tc>
        <w:tc>
          <w:tcPr>
            <w:tcW w:w="2881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146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Шингаев</w:t>
            </w:r>
            <w:r w:rsidRPr="009942FF">
              <w:rPr>
                <w:spacing w:val="-31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С.М.,</w:t>
            </w:r>
          </w:p>
          <w:p w:rsidR="008851A5" w:rsidRPr="009942FF" w:rsidRDefault="008851A5" w:rsidP="009942FF">
            <w:pPr>
              <w:pStyle w:val="TableParagraph"/>
              <w:ind w:left="141" w:right="1199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Юркова Е.В., Бунакова</w:t>
            </w:r>
            <w:r w:rsidRPr="009942FF">
              <w:rPr>
                <w:spacing w:val="-17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А.В., Каликина</w:t>
            </w:r>
            <w:r w:rsidRPr="009942FF">
              <w:rPr>
                <w:spacing w:val="-27"/>
                <w:sz w:val="24"/>
                <w:szCs w:val="24"/>
              </w:rPr>
              <w:t xml:space="preserve"> </w:t>
            </w:r>
            <w:r w:rsidRPr="009942FF">
              <w:rPr>
                <w:sz w:val="24"/>
                <w:szCs w:val="24"/>
              </w:rPr>
              <w:t>С.А.</w:t>
            </w:r>
          </w:p>
          <w:p w:rsidR="008851A5" w:rsidRPr="009942FF" w:rsidRDefault="008851A5" w:rsidP="009942FF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8851A5" w:rsidRPr="009942FF" w:rsidRDefault="008851A5" w:rsidP="009942FF">
            <w:pPr>
              <w:pStyle w:val="TableParagraph"/>
              <w:ind w:left="143" w:right="81" w:firstLine="5"/>
              <w:rPr>
                <w:sz w:val="24"/>
                <w:szCs w:val="24"/>
              </w:rPr>
            </w:pPr>
            <w:r w:rsidRPr="009942FF">
              <w:rPr>
                <w:b/>
                <w:sz w:val="24"/>
                <w:szCs w:val="24"/>
              </w:rPr>
              <w:t xml:space="preserve">Целевая группа: </w:t>
            </w:r>
            <w:r w:rsidRPr="009942FF">
              <w:rPr>
                <w:sz w:val="24"/>
                <w:szCs w:val="24"/>
              </w:rPr>
              <w:t>обучающиеся 1-11 классов образовательной организации, педагоги образовательной организации, родители детей</w:t>
            </w:r>
          </w:p>
        </w:tc>
        <w:tc>
          <w:tcPr>
            <w:tcW w:w="3154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132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Создание в образовательной</w:t>
            </w:r>
          </w:p>
          <w:p w:rsidR="008851A5" w:rsidRPr="009942FF" w:rsidRDefault="008851A5" w:rsidP="009942FF">
            <w:pPr>
              <w:pStyle w:val="TableParagraph"/>
              <w:ind w:left="131" w:right="27" w:firstLine="1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организации творческой, развивающей среды, обеспечивающей развитие эмоционального интеллекта у всех участников образовательного процесса (педагогов, обучающихся</w:t>
            </w:r>
          </w:p>
          <w:p w:rsidR="008851A5" w:rsidRPr="009942FF" w:rsidRDefault="008851A5" w:rsidP="009942FF">
            <w:pPr>
              <w:pStyle w:val="TableParagraph"/>
              <w:spacing w:before="1"/>
              <w:ind w:left="129" w:right="27" w:firstLine="7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и их родителей) позволяющего им успешно социализироваться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35"/>
              <w:rPr>
                <w:sz w:val="24"/>
                <w:szCs w:val="24"/>
                <w:lang w:val="en-US"/>
              </w:rPr>
            </w:pPr>
            <w:r w:rsidRPr="009942FF">
              <w:rPr>
                <w:sz w:val="24"/>
                <w:szCs w:val="24"/>
                <w:lang w:val="en-US"/>
              </w:rPr>
              <w:t>в современном обществе</w:t>
            </w:r>
          </w:p>
        </w:tc>
        <w:tc>
          <w:tcPr>
            <w:tcW w:w="6841" w:type="dxa"/>
          </w:tcPr>
          <w:p w:rsidR="008851A5" w:rsidRPr="009942FF" w:rsidRDefault="008851A5" w:rsidP="009942FF">
            <w:pPr>
              <w:pStyle w:val="TableParagraph"/>
              <w:spacing w:line="240" w:lineRule="exact"/>
              <w:ind w:left="60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Развитие эмоционального интеллекта школьников</w:t>
            </w:r>
          </w:p>
          <w:p w:rsidR="008851A5" w:rsidRPr="009942FF" w:rsidRDefault="008851A5" w:rsidP="009942FF">
            <w:pPr>
              <w:pStyle w:val="TableParagraph"/>
              <w:spacing w:line="275" w:lineRule="exact"/>
              <w:ind w:left="132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как важной составляющей успешной личности.</w:t>
            </w:r>
          </w:p>
          <w:p w:rsidR="008851A5" w:rsidRPr="009942FF" w:rsidRDefault="008851A5" w:rsidP="009942FF">
            <w:pPr>
              <w:pStyle w:val="TableParagraph"/>
              <w:spacing w:before="4"/>
              <w:ind w:left="134" w:right="78" w:firstLine="461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Совершенствование педагогами компетенций в области эмоционального интеллекта, его диагностики, эффективного формирования и развития у обучающихся образовательной организации.</w:t>
            </w:r>
          </w:p>
          <w:p w:rsidR="008851A5" w:rsidRPr="009942FF" w:rsidRDefault="008851A5" w:rsidP="009942FF">
            <w:pPr>
              <w:pStyle w:val="TableParagraph"/>
              <w:spacing w:before="6" w:line="237" w:lineRule="auto"/>
              <w:ind w:left="136" w:right="75" w:firstLine="464"/>
              <w:jc w:val="both"/>
              <w:rPr>
                <w:sz w:val="24"/>
                <w:szCs w:val="24"/>
              </w:rPr>
            </w:pPr>
            <w:r w:rsidRPr="009942FF">
              <w:rPr>
                <w:sz w:val="24"/>
                <w:szCs w:val="24"/>
              </w:rPr>
              <w:t>Повышение психологической компетентности родителей учащихся в области формирования и развития эмоционального интеллекта у своих детей во внеурочное время (в домашних условиях).</w:t>
            </w:r>
          </w:p>
        </w:tc>
      </w:tr>
    </w:tbl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</w:pPr>
    </w:p>
    <w:p w:rsidR="008851A5" w:rsidRDefault="008851A5" w:rsidP="00CB094A">
      <w:pPr>
        <w:pStyle w:val="2"/>
        <w:tabs>
          <w:tab w:val="left" w:pos="2378"/>
        </w:tabs>
        <w:spacing w:line="240" w:lineRule="auto"/>
        <w:ind w:firstLine="567"/>
        <w:jc w:val="both"/>
        <w:sectPr w:rsidR="008851A5" w:rsidSect="00CB094A">
          <w:pgSz w:w="16840" w:h="11900" w:orient="landscape"/>
          <w:pgMar w:top="1180" w:right="320" w:bottom="851" w:left="440" w:header="707" w:footer="0" w:gutter="0"/>
          <w:cols w:space="720"/>
          <w:docGrid w:linePitch="299"/>
        </w:sectPr>
      </w:pPr>
    </w:p>
    <w:p w:rsidR="008851A5" w:rsidRDefault="008851A5" w:rsidP="00583137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8851A5" w:rsidRDefault="008851A5" w:rsidP="00583137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обращения к родителям (законным представителям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>)</w:t>
      </w:r>
    </w:p>
    <w:p w:rsidR="008851A5" w:rsidRPr="00583137" w:rsidRDefault="008851A5" w:rsidP="00583137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583137">
        <w:rPr>
          <w:rFonts w:ascii="Times New Roman" w:hAnsi="Times New Roman"/>
          <w:sz w:val="28"/>
          <w:szCs w:val="28"/>
        </w:rPr>
        <w:t>Уважаемые родители!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Вы, безусловно, — самые близкие и значимые для ребенка люди. Вы стремитесь быть успешными родителями. Вы испытываете тревогу и беспокойство за настоящее и будущее своего ребенка. Это здоровые эмоции, они заставляют действовать, своевременно прояснять то, что Вас беспокоит. Современный мир - это мир скоростей, мир стремительного темпа жизни, мир компьютерных технологий и новых возможностей, мир соблазнов и искушений. Жить в нем одновременно и интересно, и сложно.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Многие подростки кидаются в крайности: то бросаются в погоню за удовольствиями, то переживают разочарования, доходящие порой до поведения с риском для жизни. Не только соблазны и искушения современного мира и общества могут нести опасности для подростка, но и его собственное поведение, часто неуправляемое и импульсивное. Вместе с ребенком растет родительская тревога за будущее, все чаще возникает вопрос, что будет дальше? Многих родителей тревожит рискованное поведение подростков, потребность в риске.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Если разобраться, в тяге к рискованному поведению нет ничего плохого. Это часть развития личности, взросления, период, когда еще недавний ребенок должен самостоятельно выйти из привычного, понятного круга семьи и встретиться с внешним миром. Естественно, ребенок никогда и не был изолирован от окружающих (детский сад, школа, кружки, двор и т.д.). Но ранее он не принимал так много самостоятельных решений, был ориентирован на поведение родителей, их одобрение или порицание. Подросток хочет стать самостоятельным, считая себя почти взрослым. Взрослым – значит таким, как… Родитель? Герой боевика? Взрослый хулиган во дворе? Герой «Дома-2»? или иным? Вот и подростку трудно разобраться в моделях взрослости, демонстрируемых ему со всех сторон. Но, он точно знает, что быть взрослым – это значит позволять себе рискованное поведение в том числе. Несмотря на то, что поиск риска характерен практически всем подросткам, риск риску рознь.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Выделяют 2 типа рискованного поведения: </w:t>
      </w:r>
    </w:p>
    <w:p w:rsidR="008851A5" w:rsidRPr="005C64ED" w:rsidRDefault="008851A5" w:rsidP="0058313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Первый - когда подросток рискует с целью получения позитивного опыта для дальнейшей самостоятельной жизни. Это рискованное поведение, помогающее развить определенные качества личности, преодолеть страхи, влиться в социум, добиваться поставленных целей (вступление в группы, клубы, волонтерские отряды, организация собственных социальных объединений, разделение своих чувств с друзьями, занятия спортом - с учетом безопасности, выбор занятий и заданий повышенной сложности в учебной деятельности, участие в кружках, научных клубах, в походах, квестах и др.) </w:t>
      </w:r>
    </w:p>
    <w:p w:rsidR="008851A5" w:rsidRPr="005C64ED" w:rsidRDefault="008851A5" w:rsidP="0058313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Второй - поведение, включающее виды деятельности, опасные для жизни и здоровья. К ним относятся употребление наркотиков, алкоголя, нарушение закона и т.д. В этом случае подростки могут искать или создавать ситуации явной угрозы для жизни: балансировать на краю крыши, перебегать через рельсы перед близко идущим поездом и т.п. С каждым разом поведение подростков становится более рискованным и опасным, они начинают выпивать больше алкоголя, пробовать разные наркотики, вести беспорядочную половую жизнь и т.д. Негативные последствия такого поведения их не останавливают.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Вы раздраженно скажете, что это точно не про Вашего ребенка! Так думают 99% родителей!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>Увы, не существует никаких гарантий того, что взросление Вашего ребенка обойдется без «второго» типа рискованного поведения. Что же необходимо з</w:t>
      </w:r>
      <w:r w:rsidRPr="005C64ED">
        <w:rPr>
          <w:sz w:val="28"/>
          <w:szCs w:val="28"/>
        </w:rPr>
        <w:t>нать родителю для того, чтобы</w:t>
      </w:r>
      <w:r w:rsidRPr="005C64ED">
        <w:rPr>
          <w:rFonts w:ascii="Times New Roman" w:hAnsi="Times New Roman"/>
          <w:sz w:val="28"/>
          <w:szCs w:val="28"/>
        </w:rPr>
        <w:t xml:space="preserve"> разобраться в указанном вопросе?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Давайте посмотрим, что способствует или помогает ребенку избежать вовлечения в деятельность, опасную для жизни и здоровья.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b/>
          <w:sz w:val="28"/>
          <w:szCs w:val="28"/>
        </w:rPr>
        <w:t>Факторы риска</w:t>
      </w:r>
      <w:r w:rsidRPr="005C64ED">
        <w:rPr>
          <w:rFonts w:ascii="Times New Roman" w:hAnsi="Times New Roman"/>
          <w:sz w:val="28"/>
          <w:szCs w:val="28"/>
        </w:rPr>
        <w:t xml:space="preserve"> — социально-психологические условия, повышающие угрозу вовлечения в зависимое поведение и </w:t>
      </w:r>
      <w:r w:rsidRPr="005C64ED">
        <w:rPr>
          <w:rFonts w:ascii="Times New Roman" w:hAnsi="Times New Roman"/>
          <w:b/>
          <w:sz w:val="28"/>
          <w:szCs w:val="28"/>
        </w:rPr>
        <w:t>факторы защиты</w:t>
      </w:r>
      <w:r w:rsidRPr="005C64ED">
        <w:rPr>
          <w:rFonts w:ascii="Times New Roman" w:hAnsi="Times New Roman"/>
          <w:sz w:val="28"/>
          <w:szCs w:val="28"/>
        </w:rPr>
        <w:t xml:space="preserve"> — обстоятельства, повышающие социальнопсихологическую устойчивость к воздействию факторов риска. Другими словами, ребенок должен научиться рисковать в пределах границ безопасных для жизни, приобретать важные навыки и уметь справляться с жизненными и психологическими проблемами. А задача родителей - вовремя заметить, распознать, предотвратить включение ребенка в ситуации опасные для его жизни. С 2013 года во всех образовательных организациях Российской Федерации на основании Федерального закона №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 (далее Закон) осуществляется процедура тестирования, направленная на раннее выявление незаконного потребления обучающимися образовательных организаций наркотических средств и психотропных веществ. В соответствии со статьей 53.4 Закона раннее выявление незаконного потребления наркотических средств и психотропных веществ включает в себя два этапа: </w:t>
      </w:r>
    </w:p>
    <w:p w:rsidR="008851A5" w:rsidRPr="005C64ED" w:rsidRDefault="008851A5" w:rsidP="0058313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социально-психологическое тестирование обучающихся в образовательной организации (далее СПТ); </w:t>
      </w:r>
    </w:p>
    <w:p w:rsidR="008851A5" w:rsidRPr="005C64ED" w:rsidRDefault="008851A5" w:rsidP="0058313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профилактические медицинские осмотры обучающихся (далее ПМО) </w:t>
      </w:r>
    </w:p>
    <w:p w:rsidR="008851A5" w:rsidRPr="005C64ED" w:rsidRDefault="008851A5" w:rsidP="00583137">
      <w:pPr>
        <w:autoSpaceDE w:val="0"/>
        <w:autoSpaceDN w:val="0"/>
        <w:adjustRightInd w:val="0"/>
        <w:ind w:left="1287"/>
        <w:jc w:val="both"/>
        <w:rPr>
          <w:sz w:val="28"/>
          <w:szCs w:val="28"/>
        </w:rPr>
      </w:pPr>
    </w:p>
    <w:p w:rsidR="008851A5" w:rsidRPr="005C64ED" w:rsidRDefault="008851A5" w:rsidP="00583137">
      <w:pPr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  <w:r w:rsidRPr="005C64ED">
        <w:rPr>
          <w:rFonts w:ascii="Times New Roman" w:hAnsi="Times New Roman"/>
          <w:b/>
          <w:sz w:val="28"/>
          <w:szCs w:val="28"/>
        </w:rPr>
        <w:t>Часто задаваемые вопросы о СПТ</w:t>
      </w: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 xml:space="preserve">С какой целью проводится СПТ обучающихся? </w:t>
      </w:r>
    </w:p>
    <w:p w:rsidR="008851A5" w:rsidRPr="005C64ED" w:rsidRDefault="008851A5" w:rsidP="0058313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>СПТ позволяет оценить процесс становления личности обучающегося. Нормальное взросление и развитие – это достижение поставленных целей, получение образования и выход в самостоятельную жизнь. Однако этот процесс может нарушаться. СПТ позволяет вовремя заметить возникающие проблемы в развитии (факторы риска) и предложить своевременную помощь обучающемуся и его семье.</w:t>
      </w:r>
    </w:p>
    <w:p w:rsidR="008851A5" w:rsidRPr="005C64ED" w:rsidRDefault="008851A5" w:rsidP="0058313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СПТ носит, прежде всего, профилактический характер, и призвано удержать подростков и молодежь от «экспериментов» с наркотиками, от так называемой «первой пробы» и дальнейшего приобщения к потреблению. </w:t>
      </w:r>
    </w:p>
    <w:p w:rsidR="008851A5" w:rsidRPr="005C64ED" w:rsidRDefault="008851A5" w:rsidP="0058313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СПТ является необходимой мерой социального контроля и предупреждения распространения наркомании в подростковой и молодежной среде. </w:t>
      </w: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>С какого возраста проводится СПТ?</w:t>
      </w:r>
      <w:r w:rsidRPr="005C64ED">
        <w:rPr>
          <w:rFonts w:ascii="Times New Roman" w:hAnsi="Times New Roman"/>
          <w:sz w:val="28"/>
          <w:szCs w:val="28"/>
        </w:rPr>
        <w:t xml:space="preserve"> </w:t>
      </w: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 СПТ принимают участие лица, достигшие возраста 13 лет (с 7 класса) исключительно при наличии письменного добровольного информированного согласия одного из родителей (законного представителя). Согласие фиксирует разрешение вашему ребенку участвовать в тестировании, а также подтверждает вашу осведомленность о цели тестирования, его длительности и возможных результатах. Совершенно не нужно давать согласие на участие подростка в СПТ обоим родителям, бабушкам, дедушкам и старшим братьям! Достаточно согласия одного из родителей – папы и ли мамы. </w:t>
      </w: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>Что означает понятие «информированное добровольное согласие»?</w:t>
      </w:r>
      <w:r w:rsidRPr="005C64ED">
        <w:rPr>
          <w:rFonts w:ascii="Times New Roman" w:hAnsi="Times New Roman"/>
          <w:sz w:val="28"/>
          <w:szCs w:val="28"/>
        </w:rPr>
        <w:t xml:space="preserve"> </w:t>
      </w: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 России понятие «информированное добровольное согласие» получает легитимность с момента принятия «Основ Законодательства Российской Федерации об охране здоровья граждан» (1993 г.) и сохраняется в Федеральном законе от 21.11.2011 N 323-ФЗ «Об основах охраны здоровья граждан в Российской Федерации». Смысл, в котором используется это понятие в законе, раскрывается в IV разделе вышеупомянутого закона «ПРАВА И ОБЯЗАННОСТИ ГРАЖДАН В СФЕРЕ ОХРАНЫ ЗДОРОВЬЯ». Во-первых, с помощью этого понятия фиксируется «согласие на медицинское вмешательство» (статья 20). Во-вторых, провозглашается право пациента на информацию о состоянии своего здоровья, «в том числе сведения о результатах медицинского обследования, наличии заболевания, об установленном диагнозе и о прогнозе развития заболевания, методах оказания медицинской помощи, связанном с ними риске, возможных видах медицинского вмешательства, его последствиях и результатах оказания медицинской помощи» (статья 22), а также «право на получение достоверной и своевременной информации о факторах, способствующих сохранению здоровья или оказывающих на него (гражданина) вредное влияние» (статья 23). При проведении СПТ информированное добровольное согласие родителя подтверждает наличие у них знаний о целях, задачах, принципах, порядке, этапах проведения тестирования, используемых тестах (опросниках), интерпретации ответов, а также обеспечение безопасности обучающихся и защите их прав. </w:t>
      </w: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>Не будет ли тестирование провоцировать интерес ребёнка к наркотикам?</w:t>
      </w:r>
      <w:r w:rsidRPr="005C64ED">
        <w:rPr>
          <w:rFonts w:ascii="Times New Roman" w:hAnsi="Times New Roman"/>
          <w:sz w:val="28"/>
          <w:szCs w:val="28"/>
        </w:rPr>
        <w:t xml:space="preserve"> </w:t>
      </w: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С 2019 года во всех образовательных организациях Российской Федерации вводится Единая методика СПТ обучающихся, разработанная и подготовленная к внедрению Департаментом государственной политики в сфере защиты прав детей Министерства просвещения Российской Федерации. Вопросы Единой методики не содержат информацию о каких-либо наркотических средствах и психотропных веществах. </w:t>
      </w:r>
    </w:p>
    <w:p w:rsidR="008851A5" w:rsidRPr="005C64ED" w:rsidRDefault="008851A5" w:rsidP="00583137">
      <w:pPr>
        <w:autoSpaceDE w:val="0"/>
        <w:autoSpaceDN w:val="0"/>
        <w:adjustRightInd w:val="0"/>
        <w:ind w:left="66"/>
        <w:jc w:val="both"/>
        <w:rPr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>Могут ли быть негативные последствия по результатам СПТ?</w:t>
      </w:r>
      <w:r w:rsidRPr="005C64ED">
        <w:rPr>
          <w:rFonts w:ascii="Times New Roman" w:hAnsi="Times New Roman"/>
          <w:sz w:val="28"/>
          <w:szCs w:val="28"/>
        </w:rPr>
        <w:t xml:space="preserve"> </w:t>
      </w: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 соответствии с законодательством СПТ является конфиденциальным. Требования Федеральных законов: от 24 июля 1998 г. № 124-ФЗ «Об основных гарантиях прав ребёнка в Российской Федерации», от 27 июля 2007 г. № 152-ФЗ «О персональных данных», от 29 декабря 2010 г. № 436-ФЗ «О защите детей от информации, причиняющей вред их здоровью и развитию», от 07.06.2013 N120-ФЗ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 будут соблюдены в полном объеме. За это руководитель образовательной организации несет ответственность, предусмотренную законодательством РФ. Личные данные ребенка кодируются. Конфиденциальность при проведении СПТ и хранении информированных согласий обеспечивает руководитель образовательной организации. </w:t>
      </w:r>
    </w:p>
    <w:p w:rsidR="008851A5" w:rsidRPr="005C64ED" w:rsidRDefault="008851A5" w:rsidP="00583137">
      <w:pPr>
        <w:autoSpaceDE w:val="0"/>
        <w:autoSpaceDN w:val="0"/>
        <w:adjustRightInd w:val="0"/>
        <w:ind w:left="66"/>
        <w:jc w:val="both"/>
        <w:rPr>
          <w:sz w:val="28"/>
          <w:szCs w:val="28"/>
        </w:rPr>
      </w:pP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Результаты СПТ не являются основанием для применения каких-либо мер дисциплинарного наказания! </w:t>
      </w:r>
    </w:p>
    <w:p w:rsidR="008851A5" w:rsidRPr="005C64ED" w:rsidRDefault="008851A5" w:rsidP="00583137">
      <w:pPr>
        <w:pStyle w:val="ListParagraph"/>
        <w:rPr>
          <w:szCs w:val="28"/>
        </w:rPr>
      </w:pP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СПТ не выявляет конкретных подростков, употребляющих наркотические и психоактивные вещества. Оно не является основанием для постановки какого-либо диагноза Вашему ребенку! </w:t>
      </w:r>
    </w:p>
    <w:p w:rsidR="008851A5" w:rsidRPr="005C64ED" w:rsidRDefault="008851A5" w:rsidP="00583137">
      <w:pPr>
        <w:pStyle w:val="ListParagraph"/>
        <w:rPr>
          <w:szCs w:val="28"/>
        </w:rPr>
      </w:pPr>
    </w:p>
    <w:p w:rsidR="008851A5" w:rsidRPr="005C64ED" w:rsidRDefault="008851A5" w:rsidP="0058313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СПТ - это психодиагностическое обследование, позволяющее выявлять исключительно факторы риска, способствующие возможному вовлечению в зависимое поведение, в том числе связанные с дефицитом ресурсов психологической устойчивости личности. </w:t>
      </w:r>
    </w:p>
    <w:p w:rsidR="008851A5" w:rsidRPr="005C64ED" w:rsidRDefault="008851A5" w:rsidP="00583137">
      <w:pPr>
        <w:pStyle w:val="ListParagraph"/>
        <w:rPr>
          <w:szCs w:val="28"/>
        </w:rPr>
      </w:pP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>Могут ли родители присутствовать во время проведения СПТ?</w:t>
      </w:r>
      <w:r w:rsidRPr="005C64ED">
        <w:rPr>
          <w:rFonts w:ascii="Times New Roman" w:hAnsi="Times New Roman"/>
          <w:sz w:val="28"/>
          <w:szCs w:val="28"/>
        </w:rPr>
        <w:t xml:space="preserve"> </w:t>
      </w:r>
    </w:p>
    <w:p w:rsidR="008851A5" w:rsidRPr="005C64ED" w:rsidRDefault="008851A5" w:rsidP="0058313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В соответствии с п.10 Приказа Министерства просвещения Российской Федерации от 20 февраля 2020 года № 59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 при проведении тестирования допускается присутствие в кабинете (аудитории) в качестве наблюдателей родителей (законных представителей) обучающихся, участвующих в тестировании. </w:t>
      </w: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5C64ED">
        <w:rPr>
          <w:rFonts w:ascii="Times New Roman" w:hAnsi="Times New Roman"/>
          <w:b/>
          <w:i/>
          <w:sz w:val="28"/>
          <w:szCs w:val="28"/>
        </w:rPr>
        <w:t xml:space="preserve">Нужно ли тестирование Вам, Вашей семье? </w:t>
      </w:r>
    </w:p>
    <w:p w:rsidR="008851A5" w:rsidRPr="005C64ED" w:rsidRDefault="008851A5" w:rsidP="0058313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 ДА – если Вы понимаете значимость проблемы и необходимость активных действий по предотвращению вовлечения ваших детей в наркопотребление. </w:t>
      </w:r>
    </w:p>
    <w:p w:rsidR="008851A5" w:rsidRPr="005C64ED" w:rsidRDefault="008851A5" w:rsidP="0058313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 ДА - если вы испытываете чувство озабоченности или беспокойства в отношении своего ребенка. </w:t>
      </w:r>
    </w:p>
    <w:p w:rsidR="008851A5" w:rsidRPr="005C64ED" w:rsidRDefault="008851A5" w:rsidP="0058313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 ДА - если Вы активны и приветствуете профилактические меры в интересах Ваших детей! </w:t>
      </w:r>
    </w:p>
    <w:p w:rsidR="008851A5" w:rsidRPr="005C64ED" w:rsidRDefault="008851A5" w:rsidP="00583137">
      <w:pPr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</w:p>
    <w:p w:rsidR="008851A5" w:rsidRPr="005C64ED" w:rsidRDefault="008851A5" w:rsidP="0058313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C64ED">
        <w:rPr>
          <w:sz w:val="28"/>
          <w:szCs w:val="28"/>
        </w:rPr>
        <w:t xml:space="preserve">                                          </w:t>
      </w:r>
      <w:r w:rsidRPr="005C64ED">
        <w:rPr>
          <w:rFonts w:ascii="Times New Roman" w:hAnsi="Times New Roman"/>
          <w:sz w:val="28"/>
          <w:szCs w:val="28"/>
        </w:rPr>
        <w:t xml:space="preserve">Уважаемые родители! </w:t>
      </w:r>
    </w:p>
    <w:p w:rsidR="008851A5" w:rsidRPr="005C64ED" w:rsidRDefault="008851A5" w:rsidP="0058313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C64ED">
        <w:rPr>
          <w:rFonts w:ascii="Times New Roman" w:hAnsi="Times New Roman"/>
          <w:sz w:val="28"/>
          <w:szCs w:val="28"/>
        </w:rPr>
        <w:t xml:space="preserve">Мы предлагаем Вам включиться в работу по ранней профилактике вовлечения подростков в употребление наркотических средств и психотропных веществ и просим Вас дать согласие на участие Ваших детей в социально-психологическом тестировании. </w:t>
      </w:r>
    </w:p>
    <w:p w:rsidR="008851A5" w:rsidRPr="00583137" w:rsidRDefault="008851A5" w:rsidP="00583137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83137">
        <w:rPr>
          <w:rFonts w:ascii="Times New Roman" w:hAnsi="Times New Roman"/>
          <w:b/>
          <w:sz w:val="28"/>
          <w:szCs w:val="28"/>
        </w:rPr>
        <w:t xml:space="preserve">Помните: проблему легче предотвратить, чем справиться с ней!!! </w:t>
      </w:r>
    </w:p>
    <w:p w:rsidR="008851A5" w:rsidRPr="00583137" w:rsidRDefault="008851A5" w:rsidP="00583137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sz w:val="28"/>
          <w:szCs w:val="28"/>
        </w:rPr>
        <w:sectPr w:rsidR="008851A5" w:rsidRPr="00583137" w:rsidSect="009D6070">
          <w:pgSz w:w="11900" w:h="16840"/>
          <w:pgMar w:top="440" w:right="1180" w:bottom="320" w:left="851" w:header="707" w:footer="0" w:gutter="0"/>
          <w:cols w:space="720"/>
          <w:docGrid w:linePitch="299"/>
        </w:sectPr>
      </w:pPr>
      <w:r w:rsidRPr="00583137">
        <w:rPr>
          <w:rFonts w:ascii="Times New Roman" w:hAnsi="Times New Roman"/>
          <w:b/>
          <w:sz w:val="28"/>
          <w:szCs w:val="28"/>
        </w:rPr>
        <w:t xml:space="preserve">Сделайте </w:t>
      </w:r>
      <w:r>
        <w:rPr>
          <w:rFonts w:ascii="Times New Roman" w:hAnsi="Times New Roman"/>
          <w:b/>
          <w:sz w:val="28"/>
          <w:szCs w:val="28"/>
        </w:rPr>
        <w:t>выбор в пользу своего ребенка!!</w:t>
      </w:r>
    </w:p>
    <w:p w:rsidR="008851A5" w:rsidRDefault="008851A5" w:rsidP="00583137">
      <w:pPr>
        <w:pStyle w:val="2"/>
        <w:tabs>
          <w:tab w:val="left" w:pos="2378"/>
        </w:tabs>
        <w:spacing w:line="240" w:lineRule="auto"/>
        <w:ind w:firstLine="0"/>
        <w:jc w:val="both"/>
        <w:rPr>
          <w:color w:val="0000FF"/>
          <w:sz w:val="24"/>
          <w:szCs w:val="24"/>
          <w:u w:val="single"/>
          <w:lang/>
        </w:rPr>
      </w:pPr>
    </w:p>
    <w:p w:rsidR="008851A5" w:rsidRDefault="008851A5">
      <w:pPr>
        <w:pStyle w:val="2"/>
        <w:tabs>
          <w:tab w:val="left" w:pos="2378"/>
        </w:tabs>
        <w:spacing w:line="240" w:lineRule="auto"/>
        <w:ind w:firstLine="0"/>
        <w:jc w:val="both"/>
        <w:rPr>
          <w:color w:val="0000FF"/>
          <w:sz w:val="24"/>
          <w:szCs w:val="24"/>
          <w:u w:val="single"/>
          <w:lang/>
        </w:rPr>
      </w:pPr>
    </w:p>
    <w:sectPr w:rsidR="008851A5" w:rsidSect="003A378A">
      <w:pgSz w:w="16838" w:h="11906" w:orient="landscape"/>
      <w:pgMar w:top="99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1A5" w:rsidRDefault="008851A5" w:rsidP="003A378A">
      <w:pPr>
        <w:spacing w:after="0" w:line="240" w:lineRule="auto"/>
      </w:pPr>
      <w:r>
        <w:separator/>
      </w:r>
    </w:p>
  </w:endnote>
  <w:endnote w:type="continuationSeparator" w:id="0">
    <w:p w:rsidR="008851A5" w:rsidRDefault="008851A5" w:rsidP="003A3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1A5" w:rsidRDefault="008851A5" w:rsidP="003A378A">
      <w:pPr>
        <w:spacing w:after="0" w:line="240" w:lineRule="auto"/>
      </w:pPr>
      <w:r>
        <w:separator/>
      </w:r>
    </w:p>
  </w:footnote>
  <w:footnote w:type="continuationSeparator" w:id="0">
    <w:p w:rsidR="008851A5" w:rsidRDefault="008851A5" w:rsidP="003A3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A5" w:rsidRDefault="008851A5">
    <w:pPr>
      <w:pStyle w:val="Header"/>
      <w:jc w:val="center"/>
    </w:pPr>
    <w:fldSimple w:instr="PAGE   \* MERGEFORMAT">
      <w:r>
        <w:rPr>
          <w:noProof/>
        </w:rPr>
        <w:t>1</w:t>
      </w:r>
    </w:fldSimple>
  </w:p>
  <w:p w:rsidR="008851A5" w:rsidRDefault="008851A5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A5" w:rsidRDefault="008851A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2049" type="#_x0000_t202" style="position:absolute;margin-left:411.35pt;margin-top:34.1pt;width:18.3pt;height:16.1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" filled="f" stroked="f">
          <v:textbox inset="0,0,0,0">
            <w:txbxContent>
              <w:p w:rsidR="008851A5" w:rsidRDefault="008851A5">
                <w:pPr>
                  <w:spacing w:before="21"/>
                  <w:ind w:left="66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noProof/>
                    <w:sz w:val="24"/>
                  </w:rPr>
                  <w:t>67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2A20"/>
    <w:multiLevelType w:val="hybridMultilevel"/>
    <w:tmpl w:val="980EC86E"/>
    <w:lvl w:ilvl="0" w:tplc="8C8EB74A">
      <w:start w:val="8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FC6F16"/>
    <w:multiLevelType w:val="hybridMultilevel"/>
    <w:tmpl w:val="09D0C3D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1B4070F"/>
    <w:multiLevelType w:val="hybridMultilevel"/>
    <w:tmpl w:val="4B08F1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1B619B"/>
    <w:multiLevelType w:val="hybridMultilevel"/>
    <w:tmpl w:val="7EB2F9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2774ED7"/>
    <w:multiLevelType w:val="hybridMultilevel"/>
    <w:tmpl w:val="764E16B6"/>
    <w:lvl w:ilvl="0" w:tplc="5886781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45560C6"/>
    <w:multiLevelType w:val="hybridMultilevel"/>
    <w:tmpl w:val="BB92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4862E67"/>
    <w:multiLevelType w:val="hybridMultilevel"/>
    <w:tmpl w:val="E5020F50"/>
    <w:lvl w:ilvl="0" w:tplc="B21EA70A">
      <w:numFmt w:val="bullet"/>
      <w:lvlText w:val="-"/>
      <w:lvlJc w:val="left"/>
      <w:pPr>
        <w:ind w:left="135" w:hanging="142"/>
      </w:pPr>
      <w:rPr>
        <w:rFonts w:ascii="Times New Roman" w:eastAsia="Times New Roman" w:hAnsi="Times New Roman" w:hint="default"/>
        <w:w w:val="91"/>
        <w:sz w:val="24"/>
      </w:rPr>
    </w:lvl>
    <w:lvl w:ilvl="1" w:tplc="97ECC2B8">
      <w:numFmt w:val="bullet"/>
      <w:lvlText w:val="•"/>
      <w:lvlJc w:val="left"/>
      <w:pPr>
        <w:ind w:left="809" w:hanging="142"/>
      </w:pPr>
      <w:rPr>
        <w:rFonts w:hint="default"/>
      </w:rPr>
    </w:lvl>
    <w:lvl w:ilvl="2" w:tplc="B976581C">
      <w:numFmt w:val="bullet"/>
      <w:lvlText w:val="•"/>
      <w:lvlJc w:val="left"/>
      <w:pPr>
        <w:ind w:left="1478" w:hanging="142"/>
      </w:pPr>
      <w:rPr>
        <w:rFonts w:hint="default"/>
      </w:rPr>
    </w:lvl>
    <w:lvl w:ilvl="3" w:tplc="A2B463C2">
      <w:numFmt w:val="bullet"/>
      <w:lvlText w:val="•"/>
      <w:lvlJc w:val="left"/>
      <w:pPr>
        <w:ind w:left="2147" w:hanging="142"/>
      </w:pPr>
      <w:rPr>
        <w:rFonts w:hint="default"/>
      </w:rPr>
    </w:lvl>
    <w:lvl w:ilvl="4" w:tplc="9B2EA570">
      <w:numFmt w:val="bullet"/>
      <w:lvlText w:val="•"/>
      <w:lvlJc w:val="left"/>
      <w:pPr>
        <w:ind w:left="2816" w:hanging="142"/>
      </w:pPr>
      <w:rPr>
        <w:rFonts w:hint="default"/>
      </w:rPr>
    </w:lvl>
    <w:lvl w:ilvl="5" w:tplc="610EAA62">
      <w:numFmt w:val="bullet"/>
      <w:lvlText w:val="•"/>
      <w:lvlJc w:val="left"/>
      <w:pPr>
        <w:ind w:left="3485" w:hanging="142"/>
      </w:pPr>
      <w:rPr>
        <w:rFonts w:hint="default"/>
      </w:rPr>
    </w:lvl>
    <w:lvl w:ilvl="6" w:tplc="DDAA5CBE">
      <w:numFmt w:val="bullet"/>
      <w:lvlText w:val="•"/>
      <w:lvlJc w:val="left"/>
      <w:pPr>
        <w:ind w:left="4154" w:hanging="142"/>
      </w:pPr>
      <w:rPr>
        <w:rFonts w:hint="default"/>
      </w:rPr>
    </w:lvl>
    <w:lvl w:ilvl="7" w:tplc="616A937A">
      <w:numFmt w:val="bullet"/>
      <w:lvlText w:val="•"/>
      <w:lvlJc w:val="left"/>
      <w:pPr>
        <w:ind w:left="4823" w:hanging="142"/>
      </w:pPr>
      <w:rPr>
        <w:rFonts w:hint="default"/>
      </w:rPr>
    </w:lvl>
    <w:lvl w:ilvl="8" w:tplc="40CE9068">
      <w:numFmt w:val="bullet"/>
      <w:lvlText w:val="•"/>
      <w:lvlJc w:val="left"/>
      <w:pPr>
        <w:ind w:left="5492" w:hanging="142"/>
      </w:pPr>
      <w:rPr>
        <w:rFonts w:hint="default"/>
      </w:rPr>
    </w:lvl>
  </w:abstractNum>
  <w:abstractNum w:abstractNumId="7">
    <w:nsid w:val="08960965"/>
    <w:multiLevelType w:val="hybridMultilevel"/>
    <w:tmpl w:val="3A82D686"/>
    <w:lvl w:ilvl="0" w:tplc="EE5CE4A4">
      <w:start w:val="6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9244CCA"/>
    <w:multiLevelType w:val="hybridMultilevel"/>
    <w:tmpl w:val="61461D96"/>
    <w:lvl w:ilvl="0" w:tplc="9A60F73A">
      <w:start w:val="4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9524288"/>
    <w:multiLevelType w:val="hybridMultilevel"/>
    <w:tmpl w:val="58B234AA"/>
    <w:lvl w:ilvl="0" w:tplc="2A3459DE">
      <w:start w:val="5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B84B60"/>
    <w:multiLevelType w:val="hybridMultilevel"/>
    <w:tmpl w:val="E59C3076"/>
    <w:lvl w:ilvl="0" w:tplc="2B40829C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8C739E"/>
    <w:multiLevelType w:val="hybridMultilevel"/>
    <w:tmpl w:val="6BCE18F6"/>
    <w:lvl w:ilvl="0" w:tplc="C5722498">
      <w:start w:val="8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547BE9"/>
    <w:multiLevelType w:val="hybridMultilevel"/>
    <w:tmpl w:val="E424CB6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BC506A0"/>
    <w:multiLevelType w:val="hybridMultilevel"/>
    <w:tmpl w:val="660AEB54"/>
    <w:lvl w:ilvl="0" w:tplc="2E18D5EC">
      <w:start w:val="15"/>
      <w:numFmt w:val="decimal"/>
      <w:lvlText w:val="%1."/>
      <w:lvlJc w:val="left"/>
      <w:pPr>
        <w:ind w:left="5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14">
    <w:nsid w:val="1D6F71D0"/>
    <w:multiLevelType w:val="hybridMultilevel"/>
    <w:tmpl w:val="C6202B4C"/>
    <w:lvl w:ilvl="0" w:tplc="3CBC655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FD3081B"/>
    <w:multiLevelType w:val="hybridMultilevel"/>
    <w:tmpl w:val="4D483B6E"/>
    <w:lvl w:ilvl="0" w:tplc="EE42FB2A">
      <w:start w:val="7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2096952"/>
    <w:multiLevelType w:val="hybridMultilevel"/>
    <w:tmpl w:val="60D09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3C90E65"/>
    <w:multiLevelType w:val="hybridMultilevel"/>
    <w:tmpl w:val="EBD4CF60"/>
    <w:lvl w:ilvl="0" w:tplc="2AEE5084">
      <w:start w:val="10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0922EB"/>
    <w:multiLevelType w:val="hybridMultilevel"/>
    <w:tmpl w:val="D0E4353E"/>
    <w:lvl w:ilvl="0" w:tplc="E6FA841A">
      <w:start w:val="43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8A90976"/>
    <w:multiLevelType w:val="hybridMultilevel"/>
    <w:tmpl w:val="542ED7F8"/>
    <w:lvl w:ilvl="0" w:tplc="3740E0F2">
      <w:start w:val="2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C882386"/>
    <w:multiLevelType w:val="hybridMultilevel"/>
    <w:tmpl w:val="24ECDB62"/>
    <w:lvl w:ilvl="0" w:tplc="883861AC">
      <w:start w:val="57"/>
      <w:numFmt w:val="decimal"/>
      <w:lvlText w:val="%1."/>
      <w:lvlJc w:val="left"/>
      <w:pPr>
        <w:ind w:left="7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ED4417"/>
    <w:multiLevelType w:val="hybridMultilevel"/>
    <w:tmpl w:val="F03273BE"/>
    <w:lvl w:ilvl="0" w:tplc="ADBA41C2">
      <w:numFmt w:val="bullet"/>
      <w:lvlText w:val="-"/>
      <w:lvlJc w:val="left"/>
      <w:pPr>
        <w:ind w:left="141" w:hanging="230"/>
      </w:pPr>
      <w:rPr>
        <w:rFonts w:ascii="Times New Roman" w:eastAsia="Times New Roman" w:hAnsi="Times New Roman" w:hint="default"/>
        <w:w w:val="103"/>
        <w:sz w:val="24"/>
      </w:rPr>
    </w:lvl>
    <w:lvl w:ilvl="1" w:tplc="1276BD0E">
      <w:numFmt w:val="bullet"/>
      <w:lvlText w:val="•"/>
      <w:lvlJc w:val="left"/>
      <w:pPr>
        <w:ind w:left="809" w:hanging="230"/>
      </w:pPr>
      <w:rPr>
        <w:rFonts w:hint="default"/>
      </w:rPr>
    </w:lvl>
    <w:lvl w:ilvl="2" w:tplc="6C44E06E">
      <w:numFmt w:val="bullet"/>
      <w:lvlText w:val="•"/>
      <w:lvlJc w:val="left"/>
      <w:pPr>
        <w:ind w:left="1478" w:hanging="230"/>
      </w:pPr>
      <w:rPr>
        <w:rFonts w:hint="default"/>
      </w:rPr>
    </w:lvl>
    <w:lvl w:ilvl="3" w:tplc="8FBA5624">
      <w:numFmt w:val="bullet"/>
      <w:lvlText w:val="•"/>
      <w:lvlJc w:val="left"/>
      <w:pPr>
        <w:ind w:left="2147" w:hanging="230"/>
      </w:pPr>
      <w:rPr>
        <w:rFonts w:hint="default"/>
      </w:rPr>
    </w:lvl>
    <w:lvl w:ilvl="4" w:tplc="37FAF574">
      <w:numFmt w:val="bullet"/>
      <w:lvlText w:val="•"/>
      <w:lvlJc w:val="left"/>
      <w:pPr>
        <w:ind w:left="2816" w:hanging="230"/>
      </w:pPr>
      <w:rPr>
        <w:rFonts w:hint="default"/>
      </w:rPr>
    </w:lvl>
    <w:lvl w:ilvl="5" w:tplc="20C2381E">
      <w:numFmt w:val="bullet"/>
      <w:lvlText w:val="•"/>
      <w:lvlJc w:val="left"/>
      <w:pPr>
        <w:ind w:left="3485" w:hanging="230"/>
      </w:pPr>
      <w:rPr>
        <w:rFonts w:hint="default"/>
      </w:rPr>
    </w:lvl>
    <w:lvl w:ilvl="6" w:tplc="39CA436E">
      <w:numFmt w:val="bullet"/>
      <w:lvlText w:val="•"/>
      <w:lvlJc w:val="left"/>
      <w:pPr>
        <w:ind w:left="4154" w:hanging="230"/>
      </w:pPr>
      <w:rPr>
        <w:rFonts w:hint="default"/>
      </w:rPr>
    </w:lvl>
    <w:lvl w:ilvl="7" w:tplc="3D44C1A8">
      <w:numFmt w:val="bullet"/>
      <w:lvlText w:val="•"/>
      <w:lvlJc w:val="left"/>
      <w:pPr>
        <w:ind w:left="4823" w:hanging="230"/>
      </w:pPr>
      <w:rPr>
        <w:rFonts w:hint="default"/>
      </w:rPr>
    </w:lvl>
    <w:lvl w:ilvl="8" w:tplc="BADE69FE">
      <w:numFmt w:val="bullet"/>
      <w:lvlText w:val="•"/>
      <w:lvlJc w:val="left"/>
      <w:pPr>
        <w:ind w:left="5492" w:hanging="230"/>
      </w:pPr>
      <w:rPr>
        <w:rFonts w:hint="default"/>
      </w:rPr>
    </w:lvl>
  </w:abstractNum>
  <w:abstractNum w:abstractNumId="22">
    <w:nsid w:val="306F50D3"/>
    <w:multiLevelType w:val="hybridMultilevel"/>
    <w:tmpl w:val="D7CA1770"/>
    <w:lvl w:ilvl="0" w:tplc="FFDE73F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3AC84C6F"/>
    <w:multiLevelType w:val="hybridMultilevel"/>
    <w:tmpl w:val="15DE4162"/>
    <w:lvl w:ilvl="0" w:tplc="03226C6A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C7E727F"/>
    <w:multiLevelType w:val="hybridMultilevel"/>
    <w:tmpl w:val="CA84B9D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EB27196"/>
    <w:multiLevelType w:val="hybridMultilevel"/>
    <w:tmpl w:val="1B0CF46A"/>
    <w:lvl w:ilvl="0" w:tplc="D18C8E64">
      <w:start w:val="3"/>
      <w:numFmt w:val="decimal"/>
      <w:lvlText w:val="%1."/>
      <w:lvlJc w:val="left"/>
      <w:pPr>
        <w:ind w:left="1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  <w:rPr>
        <w:rFonts w:cs="Times New Roman"/>
      </w:rPr>
    </w:lvl>
  </w:abstractNum>
  <w:abstractNum w:abstractNumId="26">
    <w:nsid w:val="46317C15"/>
    <w:multiLevelType w:val="hybridMultilevel"/>
    <w:tmpl w:val="2FBEE3FE"/>
    <w:lvl w:ilvl="0" w:tplc="6DFCC5E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65917ED"/>
    <w:multiLevelType w:val="hybridMultilevel"/>
    <w:tmpl w:val="45264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9B54C7"/>
    <w:multiLevelType w:val="hybridMultilevel"/>
    <w:tmpl w:val="3C12124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A0D2BA3"/>
    <w:multiLevelType w:val="hybridMultilevel"/>
    <w:tmpl w:val="6C102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A11BB3"/>
    <w:multiLevelType w:val="multilevel"/>
    <w:tmpl w:val="F95E5152"/>
    <w:lvl w:ilvl="0">
      <w:start w:val="1"/>
      <w:numFmt w:val="decimal"/>
      <w:lvlText w:val="%1."/>
      <w:lvlJc w:val="left"/>
      <w:pPr>
        <w:ind w:left="2352" w:hanging="9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</w:rPr>
    </w:lvl>
    <w:lvl w:ilvl="1">
      <w:start w:val="1"/>
      <w:numFmt w:val="decimal"/>
      <w:lvlText w:val="%1.%2."/>
      <w:lvlJc w:val="left"/>
      <w:pPr>
        <w:ind w:left="2704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2"/>
        <w:szCs w:val="22"/>
      </w:rPr>
    </w:lvl>
    <w:lvl w:ilvl="2">
      <w:numFmt w:val="bullet"/>
      <w:lvlText w:val="•"/>
      <w:lvlJc w:val="left"/>
      <w:pPr>
        <w:ind w:left="3635" w:hanging="350"/>
      </w:pPr>
      <w:rPr>
        <w:rFonts w:hint="default"/>
      </w:rPr>
    </w:lvl>
    <w:lvl w:ilvl="3">
      <w:numFmt w:val="bullet"/>
      <w:lvlText w:val="•"/>
      <w:lvlJc w:val="left"/>
      <w:pPr>
        <w:ind w:left="4571" w:hanging="350"/>
      </w:pPr>
      <w:rPr>
        <w:rFonts w:hint="default"/>
      </w:rPr>
    </w:lvl>
    <w:lvl w:ilvl="4">
      <w:numFmt w:val="bullet"/>
      <w:lvlText w:val="•"/>
      <w:lvlJc w:val="left"/>
      <w:pPr>
        <w:ind w:left="5506" w:hanging="350"/>
      </w:pPr>
      <w:rPr>
        <w:rFonts w:hint="default"/>
      </w:rPr>
    </w:lvl>
    <w:lvl w:ilvl="5">
      <w:numFmt w:val="bullet"/>
      <w:lvlText w:val="•"/>
      <w:lvlJc w:val="left"/>
      <w:pPr>
        <w:ind w:left="6442" w:hanging="350"/>
      </w:pPr>
      <w:rPr>
        <w:rFonts w:hint="default"/>
      </w:rPr>
    </w:lvl>
    <w:lvl w:ilvl="6">
      <w:numFmt w:val="bullet"/>
      <w:lvlText w:val="•"/>
      <w:lvlJc w:val="left"/>
      <w:pPr>
        <w:ind w:left="7377" w:hanging="350"/>
      </w:pPr>
      <w:rPr>
        <w:rFonts w:hint="default"/>
      </w:rPr>
    </w:lvl>
    <w:lvl w:ilvl="7">
      <w:numFmt w:val="bullet"/>
      <w:lvlText w:val="•"/>
      <w:lvlJc w:val="left"/>
      <w:pPr>
        <w:ind w:left="8313" w:hanging="350"/>
      </w:pPr>
      <w:rPr>
        <w:rFonts w:hint="default"/>
      </w:rPr>
    </w:lvl>
    <w:lvl w:ilvl="8">
      <w:numFmt w:val="bullet"/>
      <w:lvlText w:val="•"/>
      <w:lvlJc w:val="left"/>
      <w:pPr>
        <w:ind w:left="9248" w:hanging="350"/>
      </w:pPr>
      <w:rPr>
        <w:rFonts w:hint="default"/>
      </w:rPr>
    </w:lvl>
  </w:abstractNum>
  <w:abstractNum w:abstractNumId="31">
    <w:nsid w:val="50D9508B"/>
    <w:multiLevelType w:val="multilevel"/>
    <w:tmpl w:val="6E4CD7C6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697" w:hanging="360"/>
      </w:pPr>
      <w:rPr>
        <w:rFonts w:ascii="Calibri" w:hAnsi="Calibri" w:cs="Times New Roman" w:hint="default"/>
      </w:rPr>
    </w:lvl>
    <w:lvl w:ilvl="2">
      <w:start w:val="1"/>
      <w:numFmt w:val="decimal"/>
      <w:lvlText w:val="%1.%2.%3."/>
      <w:lvlJc w:val="left"/>
      <w:pPr>
        <w:ind w:left="1394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."/>
      <w:lvlJc w:val="left"/>
      <w:pPr>
        <w:ind w:left="1731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2765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3799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4496" w:hanging="1800"/>
      </w:pPr>
      <w:rPr>
        <w:rFonts w:ascii="Calibri" w:hAnsi="Calibri" w:cs="Times New Roman" w:hint="default"/>
      </w:rPr>
    </w:lvl>
  </w:abstractNum>
  <w:abstractNum w:abstractNumId="32">
    <w:nsid w:val="536063FF"/>
    <w:multiLevelType w:val="hybridMultilevel"/>
    <w:tmpl w:val="F75AD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CE4EEC"/>
    <w:multiLevelType w:val="hybridMultilevel"/>
    <w:tmpl w:val="1786B07E"/>
    <w:lvl w:ilvl="0" w:tplc="47EEE1D2">
      <w:start w:val="1"/>
      <w:numFmt w:val="decimal"/>
      <w:lvlText w:val="%1."/>
      <w:lvlJc w:val="left"/>
      <w:pPr>
        <w:ind w:left="691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4"/>
        <w:szCs w:val="24"/>
      </w:rPr>
    </w:lvl>
    <w:lvl w:ilvl="1" w:tplc="B4C6BCE6">
      <w:numFmt w:val="bullet"/>
      <w:lvlText w:val="•"/>
      <w:lvlJc w:val="left"/>
      <w:pPr>
        <w:ind w:left="1742" w:hanging="379"/>
      </w:pPr>
      <w:rPr>
        <w:rFonts w:hint="default"/>
      </w:rPr>
    </w:lvl>
    <w:lvl w:ilvl="2" w:tplc="6638C746">
      <w:numFmt w:val="bullet"/>
      <w:lvlText w:val="•"/>
      <w:lvlJc w:val="left"/>
      <w:pPr>
        <w:ind w:left="2784" w:hanging="379"/>
      </w:pPr>
      <w:rPr>
        <w:rFonts w:hint="default"/>
      </w:rPr>
    </w:lvl>
    <w:lvl w:ilvl="3" w:tplc="672091BC">
      <w:numFmt w:val="bullet"/>
      <w:lvlText w:val="•"/>
      <w:lvlJc w:val="left"/>
      <w:pPr>
        <w:ind w:left="3826" w:hanging="379"/>
      </w:pPr>
      <w:rPr>
        <w:rFonts w:hint="default"/>
      </w:rPr>
    </w:lvl>
    <w:lvl w:ilvl="4" w:tplc="4B3CBDD8">
      <w:numFmt w:val="bullet"/>
      <w:lvlText w:val="•"/>
      <w:lvlJc w:val="left"/>
      <w:pPr>
        <w:ind w:left="4868" w:hanging="379"/>
      </w:pPr>
      <w:rPr>
        <w:rFonts w:hint="default"/>
      </w:rPr>
    </w:lvl>
    <w:lvl w:ilvl="5" w:tplc="82E63A86">
      <w:numFmt w:val="bullet"/>
      <w:lvlText w:val="•"/>
      <w:lvlJc w:val="left"/>
      <w:pPr>
        <w:ind w:left="5910" w:hanging="379"/>
      </w:pPr>
      <w:rPr>
        <w:rFonts w:hint="default"/>
      </w:rPr>
    </w:lvl>
    <w:lvl w:ilvl="6" w:tplc="7ACC44CE">
      <w:numFmt w:val="bullet"/>
      <w:lvlText w:val="•"/>
      <w:lvlJc w:val="left"/>
      <w:pPr>
        <w:ind w:left="6952" w:hanging="379"/>
      </w:pPr>
      <w:rPr>
        <w:rFonts w:hint="default"/>
      </w:rPr>
    </w:lvl>
    <w:lvl w:ilvl="7" w:tplc="2944644E">
      <w:numFmt w:val="bullet"/>
      <w:lvlText w:val="•"/>
      <w:lvlJc w:val="left"/>
      <w:pPr>
        <w:ind w:left="7994" w:hanging="379"/>
      </w:pPr>
      <w:rPr>
        <w:rFonts w:hint="default"/>
      </w:rPr>
    </w:lvl>
    <w:lvl w:ilvl="8" w:tplc="93C42CCA">
      <w:numFmt w:val="bullet"/>
      <w:lvlText w:val="•"/>
      <w:lvlJc w:val="left"/>
      <w:pPr>
        <w:ind w:left="9036" w:hanging="379"/>
      </w:pPr>
      <w:rPr>
        <w:rFonts w:hint="default"/>
      </w:rPr>
    </w:lvl>
  </w:abstractNum>
  <w:abstractNum w:abstractNumId="34">
    <w:nsid w:val="53DB3580"/>
    <w:multiLevelType w:val="hybridMultilevel"/>
    <w:tmpl w:val="4AA8825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EA761D"/>
    <w:multiLevelType w:val="hybridMultilevel"/>
    <w:tmpl w:val="054EC610"/>
    <w:lvl w:ilvl="0" w:tplc="F932BC50">
      <w:start w:val="1"/>
      <w:numFmt w:val="bullet"/>
      <w:lvlText w:val="□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8A73B11"/>
    <w:multiLevelType w:val="hybridMultilevel"/>
    <w:tmpl w:val="8F60D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CB3299"/>
    <w:multiLevelType w:val="hybridMultilevel"/>
    <w:tmpl w:val="9FC49DFC"/>
    <w:lvl w:ilvl="0" w:tplc="F6582180">
      <w:start w:val="7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F923F00"/>
    <w:multiLevelType w:val="hybridMultilevel"/>
    <w:tmpl w:val="30546B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D3A1486"/>
    <w:multiLevelType w:val="hybridMultilevel"/>
    <w:tmpl w:val="30128108"/>
    <w:lvl w:ilvl="0" w:tplc="970E85D6">
      <w:start w:val="12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F7E7B5F"/>
    <w:multiLevelType w:val="hybridMultilevel"/>
    <w:tmpl w:val="03D8DED4"/>
    <w:lvl w:ilvl="0" w:tplc="3E84BB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>
    <w:nsid w:val="728F255A"/>
    <w:multiLevelType w:val="hybridMultilevel"/>
    <w:tmpl w:val="6124410C"/>
    <w:lvl w:ilvl="0" w:tplc="F48E74A2">
      <w:start w:val="3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6C95DBB"/>
    <w:multiLevelType w:val="hybridMultilevel"/>
    <w:tmpl w:val="32D6AF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85B7FED"/>
    <w:multiLevelType w:val="hybridMultilevel"/>
    <w:tmpl w:val="0FC2E8C2"/>
    <w:lvl w:ilvl="0" w:tplc="A824EC82">
      <w:start w:val="2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9D64BF0"/>
    <w:multiLevelType w:val="hybridMultilevel"/>
    <w:tmpl w:val="10E209E4"/>
    <w:lvl w:ilvl="0" w:tplc="D94E297C">
      <w:start w:val="1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6"/>
  </w:num>
  <w:num w:numId="3">
    <w:abstractNumId w:val="21"/>
  </w:num>
  <w:num w:numId="4">
    <w:abstractNumId w:val="3"/>
  </w:num>
  <w:num w:numId="5">
    <w:abstractNumId w:val="38"/>
  </w:num>
  <w:num w:numId="6">
    <w:abstractNumId w:val="28"/>
  </w:num>
  <w:num w:numId="7">
    <w:abstractNumId w:val="12"/>
  </w:num>
  <w:num w:numId="8">
    <w:abstractNumId w:val="27"/>
  </w:num>
  <w:num w:numId="9">
    <w:abstractNumId w:val="32"/>
  </w:num>
  <w:num w:numId="10">
    <w:abstractNumId w:val="4"/>
  </w:num>
  <w:num w:numId="11">
    <w:abstractNumId w:val="16"/>
  </w:num>
  <w:num w:numId="12">
    <w:abstractNumId w:val="36"/>
  </w:num>
  <w:num w:numId="13">
    <w:abstractNumId w:val="35"/>
  </w:num>
  <w:num w:numId="14">
    <w:abstractNumId w:val="24"/>
  </w:num>
  <w:num w:numId="15">
    <w:abstractNumId w:val="23"/>
  </w:num>
  <w:num w:numId="16">
    <w:abstractNumId w:val="19"/>
  </w:num>
  <w:num w:numId="17">
    <w:abstractNumId w:val="41"/>
  </w:num>
  <w:num w:numId="18">
    <w:abstractNumId w:val="8"/>
  </w:num>
  <w:num w:numId="19">
    <w:abstractNumId w:val="9"/>
  </w:num>
  <w:num w:numId="20">
    <w:abstractNumId w:val="7"/>
  </w:num>
  <w:num w:numId="21">
    <w:abstractNumId w:val="37"/>
  </w:num>
  <w:num w:numId="22">
    <w:abstractNumId w:val="0"/>
  </w:num>
  <w:num w:numId="23">
    <w:abstractNumId w:val="17"/>
  </w:num>
  <w:num w:numId="24">
    <w:abstractNumId w:val="14"/>
  </w:num>
  <w:num w:numId="25">
    <w:abstractNumId w:val="13"/>
  </w:num>
  <w:num w:numId="26">
    <w:abstractNumId w:val="43"/>
  </w:num>
  <w:num w:numId="27">
    <w:abstractNumId w:val="18"/>
  </w:num>
  <w:num w:numId="28">
    <w:abstractNumId w:val="20"/>
  </w:num>
  <w:num w:numId="29">
    <w:abstractNumId w:val="15"/>
  </w:num>
  <w:num w:numId="30">
    <w:abstractNumId w:val="11"/>
  </w:num>
  <w:num w:numId="31">
    <w:abstractNumId w:val="10"/>
  </w:num>
  <w:num w:numId="32">
    <w:abstractNumId w:val="44"/>
  </w:num>
  <w:num w:numId="33">
    <w:abstractNumId w:val="39"/>
  </w:num>
  <w:num w:numId="34">
    <w:abstractNumId w:val="30"/>
  </w:num>
  <w:num w:numId="35">
    <w:abstractNumId w:val="22"/>
  </w:num>
  <w:num w:numId="36">
    <w:abstractNumId w:val="25"/>
  </w:num>
  <w:num w:numId="37">
    <w:abstractNumId w:val="31"/>
  </w:num>
  <w:num w:numId="38">
    <w:abstractNumId w:val="33"/>
  </w:num>
  <w:num w:numId="39">
    <w:abstractNumId w:val="5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42"/>
  </w:num>
  <w:num w:numId="43">
    <w:abstractNumId w:val="29"/>
  </w:num>
  <w:num w:numId="44">
    <w:abstractNumId w:val="2"/>
  </w:num>
  <w:num w:numId="45">
    <w:abstractNumId w:val="34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E31"/>
    <w:rsid w:val="000165C9"/>
    <w:rsid w:val="000254E8"/>
    <w:rsid w:val="00103874"/>
    <w:rsid w:val="001672F6"/>
    <w:rsid w:val="001978CF"/>
    <w:rsid w:val="00197AB6"/>
    <w:rsid w:val="001C28B1"/>
    <w:rsid w:val="001C4C93"/>
    <w:rsid w:val="002113D1"/>
    <w:rsid w:val="00215586"/>
    <w:rsid w:val="00263F9B"/>
    <w:rsid w:val="002937EA"/>
    <w:rsid w:val="002C7221"/>
    <w:rsid w:val="00323773"/>
    <w:rsid w:val="003315D6"/>
    <w:rsid w:val="003329D7"/>
    <w:rsid w:val="00343519"/>
    <w:rsid w:val="003454C6"/>
    <w:rsid w:val="003A30D3"/>
    <w:rsid w:val="003A378A"/>
    <w:rsid w:val="004405C9"/>
    <w:rsid w:val="00452B1A"/>
    <w:rsid w:val="0048737C"/>
    <w:rsid w:val="004A1B20"/>
    <w:rsid w:val="004D42A8"/>
    <w:rsid w:val="00537D75"/>
    <w:rsid w:val="00555A04"/>
    <w:rsid w:val="00583137"/>
    <w:rsid w:val="005909E8"/>
    <w:rsid w:val="005910DE"/>
    <w:rsid w:val="005C64ED"/>
    <w:rsid w:val="005F721F"/>
    <w:rsid w:val="006B2D70"/>
    <w:rsid w:val="006C7AE5"/>
    <w:rsid w:val="006D74BC"/>
    <w:rsid w:val="00735C7B"/>
    <w:rsid w:val="00764773"/>
    <w:rsid w:val="00782AAB"/>
    <w:rsid w:val="007A0A52"/>
    <w:rsid w:val="007A499B"/>
    <w:rsid w:val="007B64B7"/>
    <w:rsid w:val="007F6F28"/>
    <w:rsid w:val="00807CAC"/>
    <w:rsid w:val="008242AF"/>
    <w:rsid w:val="00846875"/>
    <w:rsid w:val="00852628"/>
    <w:rsid w:val="008851A5"/>
    <w:rsid w:val="008C6BF8"/>
    <w:rsid w:val="008F73B4"/>
    <w:rsid w:val="00900A74"/>
    <w:rsid w:val="009361CA"/>
    <w:rsid w:val="009942FF"/>
    <w:rsid w:val="009B138D"/>
    <w:rsid w:val="009C746E"/>
    <w:rsid w:val="009D6070"/>
    <w:rsid w:val="00A01D79"/>
    <w:rsid w:val="00A527DC"/>
    <w:rsid w:val="00AA29D2"/>
    <w:rsid w:val="00AC27BD"/>
    <w:rsid w:val="00AE1A9D"/>
    <w:rsid w:val="00AF378A"/>
    <w:rsid w:val="00AF70D5"/>
    <w:rsid w:val="00B218A9"/>
    <w:rsid w:val="00B4169A"/>
    <w:rsid w:val="00B66FA8"/>
    <w:rsid w:val="00BA3274"/>
    <w:rsid w:val="00BC3E09"/>
    <w:rsid w:val="00BD2087"/>
    <w:rsid w:val="00C301B8"/>
    <w:rsid w:val="00C5723C"/>
    <w:rsid w:val="00C601E4"/>
    <w:rsid w:val="00CA49A1"/>
    <w:rsid w:val="00CB094A"/>
    <w:rsid w:val="00CB0D8E"/>
    <w:rsid w:val="00CF19A8"/>
    <w:rsid w:val="00D03BD4"/>
    <w:rsid w:val="00D62018"/>
    <w:rsid w:val="00D77E31"/>
    <w:rsid w:val="00DD68D5"/>
    <w:rsid w:val="00E179D4"/>
    <w:rsid w:val="00E503A1"/>
    <w:rsid w:val="00E56564"/>
    <w:rsid w:val="00E816B4"/>
    <w:rsid w:val="00ED50E8"/>
    <w:rsid w:val="00F5499C"/>
    <w:rsid w:val="00F770A9"/>
    <w:rsid w:val="00F942FC"/>
    <w:rsid w:val="00F967BD"/>
    <w:rsid w:val="00FC1B16"/>
    <w:rsid w:val="00FC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78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378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3A37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A378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378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A378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A378A"/>
    <w:rPr>
      <w:rFonts w:ascii="Cambria" w:hAnsi="Cambria" w:cs="Times New Roman"/>
      <w:b/>
      <w:bCs/>
      <w:color w:val="4F81BD"/>
    </w:rPr>
  </w:style>
  <w:style w:type="character" w:customStyle="1" w:styleId="a">
    <w:name w:val="Основной текст_"/>
    <w:link w:val="2"/>
    <w:uiPriority w:val="99"/>
    <w:locked/>
    <w:rsid w:val="003A378A"/>
    <w:rPr>
      <w:rFonts w:ascii="Times New Roman" w:hAnsi="Times New Roman"/>
      <w:sz w:val="27"/>
      <w:shd w:val="clear" w:color="auto" w:fill="FFFFFF"/>
    </w:rPr>
  </w:style>
  <w:style w:type="paragraph" w:customStyle="1" w:styleId="2">
    <w:name w:val="Основной текст2"/>
    <w:basedOn w:val="Normal"/>
    <w:link w:val="a"/>
    <w:uiPriority w:val="99"/>
    <w:rsid w:val="003A378A"/>
    <w:pPr>
      <w:shd w:val="clear" w:color="auto" w:fill="FFFFFF"/>
      <w:spacing w:after="0" w:line="312" w:lineRule="exact"/>
      <w:ind w:hanging="1500"/>
    </w:pPr>
    <w:rPr>
      <w:rFonts w:ascii="Times New Roman" w:eastAsia="Times New Roman" w:hAnsi="Times New Roman"/>
      <w:sz w:val="27"/>
      <w:szCs w:val="27"/>
      <w:lang w:eastAsia="ru-RU"/>
    </w:rPr>
  </w:style>
  <w:style w:type="paragraph" w:styleId="ListParagraph">
    <w:name w:val="List Paragraph"/>
    <w:basedOn w:val="Normal"/>
    <w:uiPriority w:val="99"/>
    <w:qFormat/>
    <w:rsid w:val="003A378A"/>
    <w:pPr>
      <w:ind w:left="720"/>
      <w:contextualSpacing/>
      <w:jc w:val="both"/>
    </w:pPr>
    <w:rPr>
      <w:rFonts w:ascii="Times New Roman" w:hAnsi="Times New Roman"/>
      <w:sz w:val="28"/>
    </w:rPr>
  </w:style>
  <w:style w:type="character" w:styleId="Hyperlink">
    <w:name w:val="Hyperlink"/>
    <w:basedOn w:val="DefaultParagraphFont"/>
    <w:uiPriority w:val="99"/>
    <w:rsid w:val="003A378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A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7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3A37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A378A"/>
    <w:rPr>
      <w:rFonts w:ascii="Times New Roman" w:hAnsi="Times New Roman" w:cs="Times New Roman"/>
      <w:sz w:val="27"/>
      <w:szCs w:val="27"/>
    </w:rPr>
  </w:style>
  <w:style w:type="paragraph" w:styleId="Header">
    <w:name w:val="header"/>
    <w:basedOn w:val="Normal"/>
    <w:link w:val="HeaderChar"/>
    <w:uiPriority w:val="99"/>
    <w:rsid w:val="003A3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37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3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378A"/>
    <w:rPr>
      <w:rFonts w:cs="Times New Roman"/>
    </w:rPr>
  </w:style>
  <w:style w:type="paragraph" w:styleId="NormalWeb">
    <w:name w:val="Normal (Web)"/>
    <w:basedOn w:val="Normal"/>
    <w:uiPriority w:val="99"/>
    <w:rsid w:val="003A378A"/>
    <w:pPr>
      <w:spacing w:before="90" w:after="90" w:line="240" w:lineRule="auto"/>
      <w:ind w:left="90" w:right="90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normacttext">
    <w:name w:val="norm_act_text"/>
    <w:basedOn w:val="Normal"/>
    <w:uiPriority w:val="99"/>
    <w:rsid w:val="003A378A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6"/>
      <w:szCs w:val="26"/>
      <w:lang w:eastAsia="ru-RU"/>
    </w:rPr>
  </w:style>
  <w:style w:type="paragraph" w:customStyle="1" w:styleId="Default">
    <w:name w:val="Default"/>
    <w:uiPriority w:val="99"/>
    <w:rsid w:val="003A37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th2">
    <w:name w:val="th2"/>
    <w:basedOn w:val="DefaultParagraphFont"/>
    <w:uiPriority w:val="99"/>
    <w:rsid w:val="003A378A"/>
    <w:rPr>
      <w:rFonts w:cs="Times New Roman"/>
    </w:rPr>
  </w:style>
  <w:style w:type="paragraph" w:customStyle="1" w:styleId="formattext">
    <w:name w:val="formattext"/>
    <w:basedOn w:val="Normal"/>
    <w:uiPriority w:val="99"/>
    <w:rsid w:val="003A3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A378A"/>
    <w:rPr>
      <w:rFonts w:cs="Times New Roman"/>
      <w:b/>
      <w:bCs/>
    </w:rPr>
  </w:style>
  <w:style w:type="paragraph" w:customStyle="1" w:styleId="ConsPlusNormal">
    <w:name w:val="ConsPlusNormal"/>
    <w:link w:val="ConsPlusNormal0"/>
    <w:uiPriority w:val="99"/>
    <w:rsid w:val="003A378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DefaultParagraphFont"/>
    <w:uiPriority w:val="99"/>
    <w:rsid w:val="003A378A"/>
    <w:rPr>
      <w:rFonts w:cs="Times New Roman"/>
    </w:rPr>
  </w:style>
  <w:style w:type="paragraph" w:customStyle="1" w:styleId="a0">
    <w:name w:val="Нормальный (лев. подпись)"/>
    <w:basedOn w:val="Normal"/>
    <w:next w:val="Normal"/>
    <w:uiPriority w:val="99"/>
    <w:rsid w:val="003A37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ормальный (прав. подпись)"/>
    <w:basedOn w:val="Normal"/>
    <w:next w:val="Normal"/>
    <w:uiPriority w:val="99"/>
    <w:rsid w:val="003A378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2">
    <w:name w:val="Прижатый влево"/>
    <w:basedOn w:val="Normal"/>
    <w:next w:val="Normal"/>
    <w:uiPriority w:val="99"/>
    <w:rsid w:val="003A37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A378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3A378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3A37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A378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A378A"/>
    <w:rPr>
      <w:rFonts w:cs="Times New Roman"/>
      <w:vertAlign w:val="superscript"/>
    </w:rPr>
  </w:style>
  <w:style w:type="paragraph" w:styleId="NoSpacing">
    <w:name w:val="No Spacing"/>
    <w:uiPriority w:val="99"/>
    <w:qFormat/>
    <w:rsid w:val="003A378A"/>
    <w:rPr>
      <w:lang w:eastAsia="en-US"/>
    </w:rPr>
  </w:style>
  <w:style w:type="table" w:customStyle="1" w:styleId="TableNormal1">
    <w:name w:val="Table Normal1"/>
    <w:uiPriority w:val="99"/>
    <w:semiHidden/>
    <w:rsid w:val="003A378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3A378A"/>
    <w:pPr>
      <w:widowControl w:val="0"/>
      <w:autoSpaceDE w:val="0"/>
      <w:autoSpaceDN w:val="0"/>
      <w:spacing w:after="0" w:line="240" w:lineRule="auto"/>
      <w:ind w:left="139"/>
    </w:pPr>
    <w:rPr>
      <w:rFonts w:ascii="Times New Roman" w:eastAsia="Times New Roman" w:hAnsi="Times New Roman"/>
    </w:rPr>
  </w:style>
  <w:style w:type="paragraph" w:customStyle="1" w:styleId="538552DCBB0F4C4BB087ED922D6A6322">
    <w:name w:val="538552DCBB0F4C4BB087ED922D6A6322"/>
    <w:uiPriority w:val="99"/>
    <w:rsid w:val="003A378A"/>
    <w:pPr>
      <w:spacing w:after="200" w:line="276" w:lineRule="auto"/>
    </w:pPr>
    <w:rPr>
      <w:rFonts w:eastAsia="Times New Roman"/>
    </w:rPr>
  </w:style>
  <w:style w:type="paragraph" w:customStyle="1" w:styleId="HEADERTEXT">
    <w:name w:val=".HEADERTEXT"/>
    <w:uiPriority w:val="99"/>
    <w:rsid w:val="003A37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0"/>
      <w:szCs w:val="20"/>
    </w:rPr>
  </w:style>
  <w:style w:type="paragraph" w:customStyle="1" w:styleId="PRINTSECTION">
    <w:name w:val="#PRINT_SECTION"/>
    <w:uiPriority w:val="99"/>
    <w:rsid w:val="003A378A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16"/>
      <w:szCs w:val="16"/>
    </w:rPr>
  </w:style>
  <w:style w:type="paragraph" w:customStyle="1" w:styleId="FORMATTEXT0">
    <w:name w:val=".FORMATTEXT"/>
    <w:uiPriority w:val="99"/>
    <w:rsid w:val="003A37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3">
    <w:name w:val="Основной текст (3)_"/>
    <w:link w:val="30"/>
    <w:uiPriority w:val="99"/>
    <w:locked/>
    <w:rsid w:val="00323773"/>
    <w:rPr>
      <w:rFonts w:ascii="Times New Roman" w:hAnsi="Times New Roman"/>
      <w:sz w:val="19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323773"/>
    <w:pPr>
      <w:shd w:val="clear" w:color="auto" w:fill="FFFFFF"/>
      <w:spacing w:before="720" w:after="300" w:line="240" w:lineRule="atLeas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13">
    <w:name w:val="Основной текст13"/>
    <w:basedOn w:val="Normal"/>
    <w:uiPriority w:val="99"/>
    <w:rsid w:val="00323773"/>
    <w:pPr>
      <w:shd w:val="clear" w:color="auto" w:fill="FFFFFF"/>
      <w:spacing w:before="360" w:after="360" w:line="240" w:lineRule="atLeast"/>
      <w:ind w:hanging="340"/>
    </w:pPr>
    <w:rPr>
      <w:rFonts w:ascii="Times New Roman" w:eastAsia="Times New Roman" w:hAnsi="Times New Roman"/>
      <w:sz w:val="23"/>
      <w:szCs w:val="23"/>
    </w:rPr>
  </w:style>
  <w:style w:type="character" w:customStyle="1" w:styleId="ConsPlusNormal0">
    <w:name w:val="ConsPlusNormal Знак"/>
    <w:link w:val="ConsPlusNormal"/>
    <w:uiPriority w:val="99"/>
    <w:locked/>
    <w:rsid w:val="00323773"/>
    <w:rPr>
      <w:rFonts w:ascii="Arial" w:hAnsi="Arial"/>
      <w:sz w:val="22"/>
      <w:lang w:eastAsia="ru-RU"/>
    </w:rPr>
  </w:style>
  <w:style w:type="paragraph" w:styleId="Title">
    <w:name w:val="Title"/>
    <w:basedOn w:val="Normal"/>
    <w:link w:val="TitleChar"/>
    <w:uiPriority w:val="99"/>
    <w:qFormat/>
    <w:rsid w:val="00CB094A"/>
    <w:pPr>
      <w:widowControl w:val="0"/>
      <w:autoSpaceDE w:val="0"/>
      <w:autoSpaceDN w:val="0"/>
      <w:spacing w:after="0" w:line="240" w:lineRule="auto"/>
      <w:ind w:left="88" w:hanging="33"/>
      <w:jc w:val="center"/>
    </w:pPr>
    <w:rPr>
      <w:rFonts w:ascii="Times New Roman" w:eastAsia="Times New Roman" w:hAnsi="Times New Roman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B094A"/>
    <w:rPr>
      <w:rFonts w:ascii="Times New Roman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7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rcro.tomsk.ru/2020/08/17/ob-organizatsii-i-provedenii-sotsial-no-psihologicheskogo-testirovaniya-obuchayushhihsya-napravlennogo-na-ranee-vy-yavlenie-nezakonnogo-potrebleniya-narkoticheskih-sredstv-i-psihotropny-h-veshhestv-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kodeks://link/d?nd=420395219&amp;point=mark=000000000000000000000000000000000000000000000000007DC0K7" TargetMode="External"/><Relationship Id="rId14" Type="http://schemas.openxmlformats.org/officeDocument/2006/relationships/hyperlink" Target="https://rospsy.ru/node/2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67</Pages>
  <Words>19034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TESTER2020</cp:lastModifiedBy>
  <cp:revision>2</cp:revision>
  <dcterms:created xsi:type="dcterms:W3CDTF">2023-06-21T11:42:00Z</dcterms:created>
  <dcterms:modified xsi:type="dcterms:W3CDTF">2023-06-21T11:42:00Z</dcterms:modified>
</cp:coreProperties>
</file>